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3A974" w14:textId="0C4A2462" w:rsidR="009A70D4" w:rsidRPr="00EF453E" w:rsidRDefault="006B1890" w:rsidP="00DD2A38">
      <w:pPr>
        <w:jc w:val="center"/>
        <w:rPr>
          <w:b/>
          <w:bCs/>
          <w:sz w:val="96"/>
          <w:szCs w:val="96"/>
        </w:rPr>
      </w:pPr>
      <w:bookmarkStart w:id="0" w:name="_GoBack"/>
      <w:bookmarkEnd w:id="0"/>
      <w:r>
        <w:rPr>
          <w:b/>
          <w:bCs/>
          <w:sz w:val="96"/>
          <w:szCs w:val="96"/>
        </w:rPr>
        <w:t xml:space="preserve">KS3 </w:t>
      </w:r>
      <w:r w:rsidR="00EF453E" w:rsidRPr="00EF453E">
        <w:rPr>
          <w:b/>
          <w:bCs/>
          <w:sz w:val="96"/>
          <w:szCs w:val="96"/>
        </w:rPr>
        <w:t>Geography Summer Work</w:t>
      </w:r>
    </w:p>
    <w:p w14:paraId="42BC55F1" w14:textId="45559323" w:rsidR="00F35CF0" w:rsidRPr="000B5C7A" w:rsidRDefault="000B5C7A" w:rsidP="00DD2A38">
      <w:pPr>
        <w:jc w:val="center"/>
        <w:rPr>
          <w:sz w:val="24"/>
          <w:szCs w:val="24"/>
        </w:rPr>
      </w:pPr>
      <w:r>
        <w:rPr>
          <w:sz w:val="24"/>
          <w:szCs w:val="24"/>
        </w:rPr>
        <w:t>You</w:t>
      </w:r>
      <w:r w:rsidR="00F35CF0" w:rsidRPr="000B5C7A">
        <w:rPr>
          <w:sz w:val="24"/>
          <w:szCs w:val="24"/>
        </w:rPr>
        <w:t xml:space="preserve"> have been </w:t>
      </w:r>
      <w:r w:rsidR="006B1890">
        <w:rPr>
          <w:sz w:val="24"/>
          <w:szCs w:val="24"/>
        </w:rPr>
        <w:t>provided with</w:t>
      </w:r>
      <w:r w:rsidR="00F35CF0" w:rsidRPr="000B5C7A">
        <w:rPr>
          <w:sz w:val="24"/>
          <w:szCs w:val="24"/>
        </w:rPr>
        <w:t xml:space="preserve"> </w:t>
      </w:r>
      <w:r w:rsidR="00594A8C" w:rsidRPr="000B5C7A">
        <w:rPr>
          <w:sz w:val="24"/>
          <w:szCs w:val="24"/>
        </w:rPr>
        <w:t xml:space="preserve">this </w:t>
      </w:r>
      <w:r w:rsidR="00F35CF0" w:rsidRPr="000B5C7A">
        <w:rPr>
          <w:sz w:val="24"/>
          <w:szCs w:val="24"/>
        </w:rPr>
        <w:t xml:space="preserve">summer </w:t>
      </w:r>
      <w:r w:rsidR="00594A8C" w:rsidRPr="000B5C7A">
        <w:rPr>
          <w:sz w:val="24"/>
          <w:szCs w:val="24"/>
        </w:rPr>
        <w:t xml:space="preserve">booklet </w:t>
      </w:r>
      <w:r>
        <w:rPr>
          <w:sz w:val="24"/>
          <w:szCs w:val="24"/>
        </w:rPr>
        <w:t>that</w:t>
      </w:r>
      <w:r w:rsidR="00F35CF0" w:rsidRPr="000B5C7A">
        <w:rPr>
          <w:sz w:val="24"/>
          <w:szCs w:val="24"/>
        </w:rPr>
        <w:t xml:space="preserve"> focuse</w:t>
      </w:r>
      <w:r>
        <w:rPr>
          <w:sz w:val="24"/>
          <w:szCs w:val="24"/>
        </w:rPr>
        <w:t>s</w:t>
      </w:r>
      <w:r w:rsidR="00F35CF0" w:rsidRPr="000B5C7A">
        <w:rPr>
          <w:sz w:val="24"/>
          <w:szCs w:val="24"/>
        </w:rPr>
        <w:t xml:space="preserve"> on </w:t>
      </w:r>
      <w:r w:rsidR="00594A8C" w:rsidRPr="000B5C7A">
        <w:rPr>
          <w:sz w:val="24"/>
          <w:szCs w:val="24"/>
        </w:rPr>
        <w:t xml:space="preserve">key </w:t>
      </w:r>
      <w:r w:rsidR="00F35CF0" w:rsidRPr="000B5C7A">
        <w:rPr>
          <w:sz w:val="24"/>
          <w:szCs w:val="24"/>
        </w:rPr>
        <w:t>geographical skills</w:t>
      </w:r>
      <w:r w:rsidR="00C26DC0">
        <w:rPr>
          <w:sz w:val="24"/>
          <w:szCs w:val="24"/>
        </w:rPr>
        <w:t xml:space="preserve"> and knowledge</w:t>
      </w:r>
      <w:r w:rsidR="00F35CF0" w:rsidRPr="000B5C7A">
        <w:rPr>
          <w:sz w:val="24"/>
          <w:szCs w:val="24"/>
        </w:rPr>
        <w:t xml:space="preserve"> </w:t>
      </w:r>
      <w:r w:rsidR="006B1890">
        <w:rPr>
          <w:sz w:val="24"/>
          <w:szCs w:val="24"/>
        </w:rPr>
        <w:t xml:space="preserve">to </w:t>
      </w:r>
      <w:r w:rsidR="00F35CF0" w:rsidRPr="000B5C7A">
        <w:rPr>
          <w:sz w:val="24"/>
          <w:szCs w:val="24"/>
        </w:rPr>
        <w:t xml:space="preserve">develop. </w:t>
      </w:r>
      <w:r w:rsidR="00594A8C" w:rsidRPr="000B5C7A">
        <w:rPr>
          <w:sz w:val="24"/>
          <w:szCs w:val="24"/>
        </w:rPr>
        <w:t>There are some recommendations for wider reading and watching of geographical material</w:t>
      </w:r>
      <w:r>
        <w:rPr>
          <w:sz w:val="24"/>
          <w:szCs w:val="24"/>
        </w:rPr>
        <w:t xml:space="preserve"> to extend your knowledge outside the classroom. </w:t>
      </w:r>
      <w:r w:rsidR="00F77A31">
        <w:rPr>
          <w:sz w:val="24"/>
          <w:szCs w:val="24"/>
        </w:rPr>
        <w:t>Do let your teacher know what you have discovered upon your return in September.</w:t>
      </w:r>
    </w:p>
    <w:p w14:paraId="5AD07DFD" w14:textId="0B7E404F" w:rsidR="000B5C7A" w:rsidRDefault="000B5C7A" w:rsidP="00DD2A38">
      <w:pPr>
        <w:jc w:val="center"/>
      </w:pPr>
    </w:p>
    <w:p w14:paraId="0575D1AC" w14:textId="6C395C45" w:rsidR="000B5C7A" w:rsidRDefault="000B5C7A" w:rsidP="00DD2A38">
      <w:pPr>
        <w:jc w:val="center"/>
      </w:pPr>
      <w:r>
        <w:rPr>
          <w:noProof/>
        </w:rPr>
        <w:drawing>
          <wp:inline distT="0" distB="0" distL="0" distR="0" wp14:anchorId="532A9659" wp14:editId="2F3752C7">
            <wp:extent cx="4429125" cy="378822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4594" cy="3810013"/>
                    </a:xfrm>
                    <a:prstGeom prst="rect">
                      <a:avLst/>
                    </a:prstGeom>
                    <a:noFill/>
                  </pic:spPr>
                </pic:pic>
              </a:graphicData>
            </a:graphic>
          </wp:inline>
        </w:drawing>
      </w:r>
    </w:p>
    <w:p w14:paraId="61A7E045" w14:textId="77777777" w:rsidR="000B5C7A" w:rsidRPr="000B5C7A" w:rsidRDefault="000B5C7A" w:rsidP="00DD2A38">
      <w:pPr>
        <w:jc w:val="center"/>
        <w:rPr>
          <w:sz w:val="24"/>
          <w:szCs w:val="24"/>
        </w:rPr>
      </w:pPr>
    </w:p>
    <w:p w14:paraId="17BD3A4B" w14:textId="4BD5CC8F" w:rsidR="00F35CF0" w:rsidRDefault="00F35CF0" w:rsidP="00DD2A38">
      <w:pPr>
        <w:jc w:val="center"/>
        <w:rPr>
          <w:sz w:val="24"/>
          <w:szCs w:val="24"/>
        </w:rPr>
      </w:pPr>
      <w:r w:rsidRPr="000B5C7A">
        <w:rPr>
          <w:sz w:val="24"/>
          <w:szCs w:val="24"/>
        </w:rPr>
        <w:t xml:space="preserve">This booklet </w:t>
      </w:r>
      <w:r w:rsidR="00957176">
        <w:rPr>
          <w:sz w:val="24"/>
          <w:szCs w:val="24"/>
        </w:rPr>
        <w:t xml:space="preserve">is available to all students in KS3 so be aware that some work geared towards GCSE for year 9 students </w:t>
      </w:r>
      <w:r w:rsidR="00F25F35">
        <w:rPr>
          <w:sz w:val="24"/>
          <w:szCs w:val="24"/>
        </w:rPr>
        <w:t>is also included</w:t>
      </w:r>
      <w:r w:rsidRPr="000B5C7A">
        <w:rPr>
          <w:sz w:val="24"/>
          <w:szCs w:val="24"/>
        </w:rPr>
        <w:t xml:space="preserve">. The summer </w:t>
      </w:r>
      <w:r w:rsidR="000B5C7A">
        <w:rPr>
          <w:sz w:val="24"/>
          <w:szCs w:val="24"/>
        </w:rPr>
        <w:t>homework</w:t>
      </w:r>
      <w:r w:rsidRPr="000B5C7A">
        <w:rPr>
          <w:sz w:val="24"/>
          <w:szCs w:val="24"/>
        </w:rPr>
        <w:t xml:space="preserve"> has been set as an assignment on </w:t>
      </w:r>
      <w:proofErr w:type="spellStart"/>
      <w:r w:rsidR="00594A8C" w:rsidRPr="000B5C7A">
        <w:rPr>
          <w:sz w:val="24"/>
          <w:szCs w:val="24"/>
        </w:rPr>
        <w:t>Class</w:t>
      </w:r>
      <w:r w:rsidR="00792EA8">
        <w:rPr>
          <w:sz w:val="24"/>
          <w:szCs w:val="24"/>
        </w:rPr>
        <w:t>C</w:t>
      </w:r>
      <w:r w:rsidR="00594A8C" w:rsidRPr="000B5C7A">
        <w:rPr>
          <w:sz w:val="24"/>
          <w:szCs w:val="24"/>
        </w:rPr>
        <w:t>harts</w:t>
      </w:r>
      <w:proofErr w:type="spellEnd"/>
      <w:r w:rsidRPr="000B5C7A">
        <w:rPr>
          <w:sz w:val="24"/>
          <w:szCs w:val="24"/>
        </w:rPr>
        <w:t>.</w:t>
      </w:r>
    </w:p>
    <w:p w14:paraId="641558D9" w14:textId="21FE60F0" w:rsidR="00F25F35" w:rsidRDefault="00F25F35" w:rsidP="00DD2A38">
      <w:pPr>
        <w:jc w:val="center"/>
        <w:rPr>
          <w:sz w:val="24"/>
          <w:szCs w:val="24"/>
        </w:rPr>
      </w:pPr>
    </w:p>
    <w:p w14:paraId="36D9A471" w14:textId="77777777" w:rsidR="00F25F35" w:rsidRPr="000B5C7A" w:rsidRDefault="00F25F35" w:rsidP="00DD2A38">
      <w:pPr>
        <w:jc w:val="center"/>
        <w:rPr>
          <w:sz w:val="24"/>
          <w:szCs w:val="24"/>
        </w:rPr>
      </w:pPr>
    </w:p>
    <w:p w14:paraId="65C5F20A" w14:textId="77777777" w:rsidR="00F35CF0" w:rsidRDefault="00F35CF0" w:rsidP="00DD2A38">
      <w:pPr>
        <w:jc w:val="center"/>
        <w:rPr>
          <w:b/>
          <w:bCs/>
          <w:u w:val="double"/>
        </w:rPr>
      </w:pPr>
    </w:p>
    <w:p w14:paraId="01B12029" w14:textId="0753DA44" w:rsidR="00DD2A38" w:rsidRPr="00594A8C" w:rsidRDefault="000B5C7A" w:rsidP="00594A8C">
      <w:pPr>
        <w:jc w:val="center"/>
        <w:rPr>
          <w:b/>
          <w:bCs/>
          <w:u w:val="double"/>
        </w:rPr>
      </w:pPr>
      <w:r>
        <w:rPr>
          <w:b/>
          <w:bCs/>
          <w:u w:val="double"/>
        </w:rPr>
        <w:t>Extra</w:t>
      </w:r>
      <w:r w:rsidRPr="00DD2A38">
        <w:rPr>
          <w:b/>
          <w:bCs/>
          <w:u w:val="double"/>
        </w:rPr>
        <w:t>-</w:t>
      </w:r>
      <w:r>
        <w:rPr>
          <w:b/>
          <w:bCs/>
          <w:u w:val="double"/>
        </w:rPr>
        <w:t>c</w:t>
      </w:r>
      <w:r w:rsidRPr="00DD2A38">
        <w:rPr>
          <w:b/>
          <w:bCs/>
          <w:u w:val="double"/>
        </w:rPr>
        <w:t>urricular</w:t>
      </w:r>
      <w:r w:rsidR="00DD2A38" w:rsidRPr="00DD2A38">
        <w:rPr>
          <w:b/>
          <w:bCs/>
          <w:u w:val="double"/>
        </w:rPr>
        <w:t xml:space="preserve"> </w:t>
      </w:r>
      <w:r>
        <w:rPr>
          <w:b/>
          <w:bCs/>
          <w:u w:val="double"/>
        </w:rPr>
        <w:t>a</w:t>
      </w:r>
      <w:r w:rsidR="00DD2A38" w:rsidRPr="00DD2A38">
        <w:rPr>
          <w:b/>
          <w:bCs/>
          <w:u w:val="double"/>
        </w:rPr>
        <w:t>ctivities (Geography)</w:t>
      </w:r>
    </w:p>
    <w:p w14:paraId="01DACF10" w14:textId="74E6295C" w:rsidR="00DD2A38" w:rsidRDefault="00E14A13" w:rsidP="00DD2A38">
      <w:r>
        <w:t>E</w:t>
      </w:r>
      <w:r w:rsidR="00DD2A38">
        <w:t xml:space="preserve">xtra-curricular activities that help </w:t>
      </w:r>
      <w:r>
        <w:t>you</w:t>
      </w:r>
      <w:r w:rsidR="00DD2A38">
        <w:t xml:space="preserve"> to expand </w:t>
      </w:r>
      <w:r>
        <w:t>you</w:t>
      </w:r>
      <w:r w:rsidR="00DD2A38">
        <w:t>r</w:t>
      </w:r>
      <w:r>
        <w:t xml:space="preserve"> </w:t>
      </w:r>
      <w:r w:rsidR="00DD2A38">
        <w:t>general knowledge and subject knowledge. The list below has been complied using advice given</w:t>
      </w:r>
      <w:r>
        <w:t xml:space="preserve"> </w:t>
      </w:r>
      <w:r w:rsidR="00DD2A38">
        <w:t>from Oxford and Cambridge universities about the resources young people could use to enhance</w:t>
      </w:r>
      <w:r>
        <w:t xml:space="preserve"> </w:t>
      </w:r>
      <w:r w:rsidR="00DD2A38">
        <w:t xml:space="preserve">their knowledge about the world. The new </w:t>
      </w:r>
      <w:r w:rsidR="00AA1D2D">
        <w:t xml:space="preserve">Geography </w:t>
      </w:r>
      <w:r w:rsidR="00DD2A38">
        <w:t>GCSE and A Level courses are much more focused on</w:t>
      </w:r>
      <w:r>
        <w:t xml:space="preserve"> </w:t>
      </w:r>
      <w:r w:rsidR="00DD2A38">
        <w:t>knowledge than in previous years:</w:t>
      </w:r>
      <w:r w:rsidR="000B5C7A">
        <w:t xml:space="preserve"> pupil</w:t>
      </w:r>
      <w:r w:rsidR="00DD2A38">
        <w:t>s who ‘read widely’ will undoubtedly have an advantage</w:t>
      </w:r>
      <w:r>
        <w:t xml:space="preserve"> </w:t>
      </w:r>
      <w:r w:rsidR="00DD2A38">
        <w:t>because they will have a deeper understanding of topics</w:t>
      </w:r>
      <w:r w:rsidR="000B5C7A">
        <w:t xml:space="preserve">, their </w:t>
      </w:r>
      <w:proofErr w:type="spellStart"/>
      <w:r w:rsidR="000B5C7A">
        <w:t>synopticity</w:t>
      </w:r>
      <w:proofErr w:type="spellEnd"/>
      <w:r w:rsidR="00DD2A38">
        <w:t xml:space="preserve"> and will have nurtured their love of learning.</w:t>
      </w:r>
    </w:p>
    <w:p w14:paraId="6C49660F" w14:textId="77777777" w:rsidR="00DD2A38" w:rsidRDefault="00DD2A38" w:rsidP="00DD2A38">
      <w:pPr>
        <w:rPr>
          <w:b/>
          <w:bCs/>
        </w:rPr>
      </w:pPr>
    </w:p>
    <w:p w14:paraId="42463E21" w14:textId="5F66FF28" w:rsidR="00DD2A38" w:rsidRPr="00DD2A38" w:rsidRDefault="00DD2A38" w:rsidP="00DD2A38">
      <w:pPr>
        <w:rPr>
          <w:b/>
          <w:bCs/>
        </w:rPr>
      </w:pPr>
      <w:r w:rsidRPr="00DD2A38">
        <w:rPr>
          <w:b/>
          <w:bCs/>
        </w:rPr>
        <w:t>Advice on how to use</w:t>
      </w:r>
    </w:p>
    <w:p w14:paraId="7DC7B684" w14:textId="38DF96B4" w:rsidR="00DD2A38" w:rsidRDefault="00DD2A38" w:rsidP="00DD2A38">
      <w:r w:rsidRPr="00E14A13">
        <w:rPr>
          <w:b/>
          <w:bCs/>
        </w:rPr>
        <w:t>Simple</w:t>
      </w:r>
      <w:r w:rsidR="000B5C7A">
        <w:t>,</w:t>
      </w:r>
      <w:r>
        <w:t xml:space="preserve"> follow your interests and dip in and out of whatever catches your eye! Learning is a lifelong commitment and you should relish opportunities to explore new topics and expand your</w:t>
      </w:r>
      <w:r w:rsidR="00E14A13">
        <w:t xml:space="preserve"> </w:t>
      </w:r>
      <w:r>
        <w:t>knowledge. The best way to do this is to follow your interests and to stretch yourself to find out</w:t>
      </w:r>
      <w:r w:rsidR="00E14A13">
        <w:t xml:space="preserve"> </w:t>
      </w:r>
      <w:r>
        <w:t>more about new topics and ideas: the suggestions below are sources of information you could use to</w:t>
      </w:r>
      <w:r w:rsidR="00E14A13">
        <w:t xml:space="preserve"> </w:t>
      </w:r>
      <w:r>
        <w:t>help you to explore any topic that interests you… keep in mind that although Google and Wikipedia</w:t>
      </w:r>
      <w:r w:rsidR="00E14A13">
        <w:t xml:space="preserve"> </w:t>
      </w:r>
      <w:r>
        <w:t>can be useful tools, they don’t always have accurate information so cannot be entirely trusted!</w:t>
      </w:r>
    </w:p>
    <w:p w14:paraId="557D3699" w14:textId="77777777" w:rsidR="00DD2A38" w:rsidRDefault="00DD2A38" w:rsidP="00DD2A38"/>
    <w:p w14:paraId="71B1E481" w14:textId="2263CC61" w:rsidR="00DD2A38" w:rsidRPr="00DD2A38" w:rsidRDefault="00DD2A38" w:rsidP="00DD2A38">
      <w:pPr>
        <w:rPr>
          <w:b/>
          <w:bCs/>
        </w:rPr>
      </w:pPr>
      <w:r w:rsidRPr="00DD2A38">
        <w:rPr>
          <w:b/>
          <w:bCs/>
        </w:rPr>
        <w:t>Activities:</w:t>
      </w:r>
    </w:p>
    <w:p w14:paraId="5098211F" w14:textId="0B3C48C0" w:rsidR="00DD2A38" w:rsidRPr="00DD2A38" w:rsidRDefault="00DD2A38" w:rsidP="00DD2A38">
      <w:pPr>
        <w:jc w:val="center"/>
        <w:rPr>
          <w:b/>
          <w:bCs/>
        </w:rPr>
      </w:pPr>
      <w:r w:rsidRPr="00DD2A38">
        <w:rPr>
          <w:b/>
          <w:bCs/>
        </w:rPr>
        <w:t>Extra reading</w:t>
      </w:r>
    </w:p>
    <w:p w14:paraId="1CFE4FF2" w14:textId="49FA9853" w:rsidR="00E14A13" w:rsidRDefault="00DD2A38" w:rsidP="00DD2A38">
      <w:r>
        <w:t xml:space="preserve">The best geography reading resource is the </w:t>
      </w:r>
      <w:r w:rsidRPr="000B5C7A">
        <w:rPr>
          <w:u w:val="single"/>
        </w:rPr>
        <w:t>news</w:t>
      </w:r>
      <w:r>
        <w:t>. Every day there are geography related stories</w:t>
      </w:r>
      <w:r w:rsidR="00E14A13">
        <w:t xml:space="preserve"> </w:t>
      </w:r>
      <w:r>
        <w:t>either about natural disasters, poverty, global differences, local differences, politics, new</w:t>
      </w:r>
      <w:r w:rsidR="00E14A13">
        <w:t xml:space="preserve"> </w:t>
      </w:r>
      <w:r>
        <w:t xml:space="preserve">technologies etc. The </w:t>
      </w:r>
      <w:r w:rsidRPr="000B5C7A">
        <w:rPr>
          <w:u w:val="single"/>
        </w:rPr>
        <w:t>BBC has a great app</w:t>
      </w:r>
      <w:r>
        <w:t xml:space="preserve"> where you can have the day’s headlines but also add your</w:t>
      </w:r>
      <w:r w:rsidR="00E14A13">
        <w:t xml:space="preserve"> </w:t>
      </w:r>
      <w:r>
        <w:t>own different categories to a bar to collate stories of interest together. All other newspapers have</w:t>
      </w:r>
      <w:r w:rsidR="00E14A13">
        <w:t xml:space="preserve"> </w:t>
      </w:r>
      <w:r>
        <w:t>great resources</w:t>
      </w:r>
      <w:r w:rsidR="000B5C7A">
        <w:t>, i.e.</w:t>
      </w:r>
      <w:r>
        <w:t xml:space="preserve"> the </w:t>
      </w:r>
      <w:r w:rsidR="000B5C7A">
        <w:t>G</w:t>
      </w:r>
      <w:r>
        <w:t>uardian is good for environmental issues.</w:t>
      </w:r>
    </w:p>
    <w:p w14:paraId="6FBBC509" w14:textId="39882238" w:rsidR="00DD2A38" w:rsidRDefault="00DD2A38" w:rsidP="00DD2A38">
      <w:r>
        <w:t xml:space="preserve">Another great source is </w:t>
      </w:r>
      <w:r w:rsidRPr="000B5C7A">
        <w:rPr>
          <w:u w:val="single"/>
        </w:rPr>
        <w:t>TED talks</w:t>
      </w:r>
      <w:r>
        <w:t xml:space="preserve">- you </w:t>
      </w:r>
      <w:proofErr w:type="gramStart"/>
      <w:r>
        <w:t>are able to</w:t>
      </w:r>
      <w:proofErr w:type="gramEnd"/>
      <w:r>
        <w:t xml:space="preserve"> explore specific topics and some of the talks look</w:t>
      </w:r>
      <w:r w:rsidR="00E14A13">
        <w:t xml:space="preserve"> </w:t>
      </w:r>
      <w:r>
        <w:t>at issues from a different perspective, look up ideas like, maps, climate change, population etc.</w:t>
      </w:r>
    </w:p>
    <w:p w14:paraId="7123F35E" w14:textId="77777777" w:rsidR="00DD2A38" w:rsidRDefault="00DD2A38" w:rsidP="00DD2A38"/>
    <w:p w14:paraId="1182D69E" w14:textId="107B9C32" w:rsidR="00DD2A38" w:rsidRPr="00DD2A38" w:rsidRDefault="00DD2A38" w:rsidP="00DD2A38">
      <w:pPr>
        <w:jc w:val="center"/>
        <w:rPr>
          <w:b/>
          <w:bCs/>
        </w:rPr>
      </w:pPr>
      <w:r w:rsidRPr="00DD2A38">
        <w:rPr>
          <w:b/>
          <w:bCs/>
        </w:rPr>
        <w:t>General Interest</w:t>
      </w:r>
    </w:p>
    <w:p w14:paraId="3F008A67" w14:textId="77777777" w:rsidR="00E14A13" w:rsidRDefault="00DD2A38" w:rsidP="00DD2A38">
      <w:pPr>
        <w:pStyle w:val="ListParagraph"/>
        <w:numPr>
          <w:ilvl w:val="0"/>
          <w:numId w:val="1"/>
        </w:numPr>
      </w:pPr>
      <w:r>
        <w:t>Book- Prisoners of Geography: Ten Maps That Tell You Everything You Need to Know About</w:t>
      </w:r>
      <w:r w:rsidR="00E14A13">
        <w:t xml:space="preserve"> </w:t>
      </w:r>
      <w:r>
        <w:t>Global Politics Paperback by Tim Marshall</w:t>
      </w:r>
    </w:p>
    <w:p w14:paraId="36832C8F" w14:textId="77777777" w:rsidR="00E14A13" w:rsidRDefault="00DD2A38" w:rsidP="00DD2A38">
      <w:pPr>
        <w:pStyle w:val="ListParagraph"/>
        <w:numPr>
          <w:ilvl w:val="0"/>
          <w:numId w:val="1"/>
        </w:numPr>
      </w:pPr>
      <w:r>
        <w:t>Book- Geography: Ideas in Profile by Danny Dorling &amp; Carl Lee</w:t>
      </w:r>
    </w:p>
    <w:p w14:paraId="38982E94" w14:textId="4802BF60" w:rsidR="00A932DA" w:rsidRDefault="00DD2A38" w:rsidP="0073724A">
      <w:pPr>
        <w:pStyle w:val="ListParagraph"/>
        <w:numPr>
          <w:ilvl w:val="0"/>
          <w:numId w:val="1"/>
        </w:numPr>
      </w:pPr>
      <w:r>
        <w:t>Book- What is radical about geography by Danny Dorling</w:t>
      </w:r>
    </w:p>
    <w:p w14:paraId="413FBD9B" w14:textId="60C1A3C0" w:rsidR="00A932DA" w:rsidRDefault="0073724A" w:rsidP="00A932DA">
      <w:pPr>
        <w:pStyle w:val="ListParagraph"/>
        <w:numPr>
          <w:ilvl w:val="0"/>
          <w:numId w:val="1"/>
        </w:numPr>
      </w:pPr>
      <w:r>
        <w:t>Book</w:t>
      </w:r>
      <w:r w:rsidR="00A932DA">
        <w:t>- Absolutely everything! by Christopher Lloyd</w:t>
      </w:r>
    </w:p>
    <w:p w14:paraId="4559B4FB" w14:textId="036F37C3" w:rsidR="00A932DA" w:rsidRDefault="0073724A" w:rsidP="00A932DA">
      <w:pPr>
        <w:pStyle w:val="ListParagraph"/>
        <w:numPr>
          <w:ilvl w:val="0"/>
          <w:numId w:val="1"/>
        </w:numPr>
      </w:pPr>
      <w:r>
        <w:t>Book</w:t>
      </w:r>
      <w:r w:rsidR="00A932DA">
        <w:t>- Our Planet by WWF. Foreword by David Attenborough</w:t>
      </w:r>
    </w:p>
    <w:p w14:paraId="1D80DA93" w14:textId="21A0CBE5" w:rsidR="00A932DA" w:rsidRDefault="0073724A" w:rsidP="00A932DA">
      <w:pPr>
        <w:pStyle w:val="ListParagraph"/>
        <w:numPr>
          <w:ilvl w:val="0"/>
          <w:numId w:val="1"/>
        </w:numPr>
      </w:pPr>
      <w:r>
        <w:t>Book</w:t>
      </w:r>
      <w:r w:rsidR="00A932DA">
        <w:t>- Running in the roof of the world by Jess Butterworth</w:t>
      </w:r>
    </w:p>
    <w:p w14:paraId="43A6A03F" w14:textId="19F89C14" w:rsidR="00A932DA" w:rsidRDefault="0073724A" w:rsidP="00A932DA">
      <w:pPr>
        <w:pStyle w:val="ListParagraph"/>
        <w:numPr>
          <w:ilvl w:val="0"/>
          <w:numId w:val="1"/>
        </w:numPr>
      </w:pPr>
      <w:r>
        <w:t>Book series</w:t>
      </w:r>
      <w:r w:rsidR="00A932DA">
        <w:t>- Horrible Geography books</w:t>
      </w:r>
    </w:p>
    <w:p w14:paraId="57DD1121" w14:textId="66F15504" w:rsidR="00E14A13" w:rsidRDefault="000B5C7A" w:rsidP="00DD2A38">
      <w:pPr>
        <w:pStyle w:val="ListParagraph"/>
        <w:numPr>
          <w:ilvl w:val="0"/>
          <w:numId w:val="1"/>
        </w:numPr>
      </w:pPr>
      <w:r>
        <w:t xml:space="preserve">DVD and book - </w:t>
      </w:r>
      <w:r w:rsidR="00DD2A38">
        <w:t>Walking the Amazon by Ed Stafford</w:t>
      </w:r>
    </w:p>
    <w:p w14:paraId="10784005" w14:textId="1AA250E6" w:rsidR="00DD2A38" w:rsidRDefault="000B5C7A" w:rsidP="00DD2A38">
      <w:pPr>
        <w:pStyle w:val="ListParagraph"/>
        <w:numPr>
          <w:ilvl w:val="0"/>
          <w:numId w:val="1"/>
        </w:numPr>
      </w:pPr>
      <w:r>
        <w:t xml:space="preserve">DVD and book - </w:t>
      </w:r>
      <w:r w:rsidR="00DD2A38">
        <w:t>Tropic of Capricorn by Simon Reeve (DVD &amp; book)/ Tropic of Cancer by Simon Reeve</w:t>
      </w:r>
      <w:r>
        <w:t xml:space="preserve"> – can currently also be found on BBC </w:t>
      </w:r>
      <w:r w:rsidR="007D101B">
        <w:t>iPlayer</w:t>
      </w:r>
    </w:p>
    <w:p w14:paraId="201E9A0E" w14:textId="77777777" w:rsidR="00DD2A38" w:rsidRDefault="00DD2A38" w:rsidP="00DD2A38"/>
    <w:p w14:paraId="6768CB5E" w14:textId="463FEAA3" w:rsidR="00DD2A38" w:rsidRPr="00DD2A38" w:rsidRDefault="00DD2A38" w:rsidP="000B5C7A">
      <w:pPr>
        <w:jc w:val="center"/>
        <w:rPr>
          <w:b/>
          <w:bCs/>
        </w:rPr>
      </w:pPr>
      <w:r w:rsidRPr="00DD2A38">
        <w:rPr>
          <w:b/>
          <w:bCs/>
        </w:rPr>
        <w:t>Geographical organisations (some offer memberships to young people, some are just full of great</w:t>
      </w:r>
      <w:r w:rsidR="000B5C7A">
        <w:rPr>
          <w:b/>
          <w:bCs/>
        </w:rPr>
        <w:t xml:space="preserve"> </w:t>
      </w:r>
      <w:r w:rsidRPr="00DD2A38">
        <w:rPr>
          <w:b/>
          <w:bCs/>
        </w:rPr>
        <w:t>resources)</w:t>
      </w:r>
    </w:p>
    <w:p w14:paraId="5C21B170" w14:textId="0C7ADFD0" w:rsidR="00E14A13" w:rsidRDefault="00DD2A38" w:rsidP="00DD2A38">
      <w:pPr>
        <w:pStyle w:val="ListParagraph"/>
        <w:numPr>
          <w:ilvl w:val="0"/>
          <w:numId w:val="2"/>
        </w:numPr>
      </w:pPr>
      <w:r>
        <w:t xml:space="preserve">Geographical Association </w:t>
      </w:r>
      <w:hyperlink r:id="rId9" w:history="1">
        <w:r w:rsidR="00E14A13" w:rsidRPr="005B5C13">
          <w:rPr>
            <w:rStyle w:val="Hyperlink"/>
          </w:rPr>
          <w:t>http://www.geography.org.uk/resources</w:t>
        </w:r>
      </w:hyperlink>
    </w:p>
    <w:p w14:paraId="7529A540" w14:textId="27F8D6DD" w:rsidR="00E14A13" w:rsidRDefault="00DD2A38" w:rsidP="00DD2A38">
      <w:pPr>
        <w:pStyle w:val="ListParagraph"/>
        <w:numPr>
          <w:ilvl w:val="0"/>
          <w:numId w:val="2"/>
        </w:numPr>
      </w:pPr>
      <w:r>
        <w:t xml:space="preserve">The British Geographers - </w:t>
      </w:r>
      <w:hyperlink r:id="rId10" w:history="1">
        <w:r w:rsidR="00E14A13" w:rsidRPr="005B5C13">
          <w:rPr>
            <w:rStyle w:val="Hyperlink"/>
          </w:rPr>
          <w:t>http://thebritishgeographer.weebly.com/</w:t>
        </w:r>
      </w:hyperlink>
    </w:p>
    <w:p w14:paraId="4FEB51EF" w14:textId="744F9D6F" w:rsidR="00DD2A38" w:rsidRDefault="00DD2A38" w:rsidP="000B5C7A">
      <w:pPr>
        <w:pStyle w:val="ListParagraph"/>
        <w:numPr>
          <w:ilvl w:val="0"/>
          <w:numId w:val="2"/>
        </w:numPr>
      </w:pPr>
      <w:r>
        <w:t xml:space="preserve">Royal Geographical Society - </w:t>
      </w:r>
      <w:hyperlink r:id="rId11" w:history="1">
        <w:r w:rsidR="000B5C7A" w:rsidRPr="005B5C13">
          <w:rPr>
            <w:rStyle w:val="Hyperlink"/>
          </w:rPr>
          <w:t>http://www.rgs.org</w:t>
        </w:r>
      </w:hyperlink>
    </w:p>
    <w:p w14:paraId="4E40369A" w14:textId="77777777" w:rsidR="00DD2A38" w:rsidRDefault="00DD2A38" w:rsidP="00DD2A38"/>
    <w:p w14:paraId="11B324A1" w14:textId="255BCFD0" w:rsidR="00DD2A38" w:rsidRPr="00DD2A38" w:rsidRDefault="00DD2A38" w:rsidP="00DD2A38">
      <w:pPr>
        <w:jc w:val="center"/>
        <w:rPr>
          <w:b/>
          <w:bCs/>
        </w:rPr>
      </w:pPr>
      <w:r w:rsidRPr="00DD2A38">
        <w:rPr>
          <w:b/>
          <w:bCs/>
        </w:rPr>
        <w:t>Journals/ magazines (need to be purchased- sell in shops and online)</w:t>
      </w:r>
    </w:p>
    <w:p w14:paraId="16F43764" w14:textId="1802E44B" w:rsidR="00E14A13" w:rsidRDefault="00DD2A38" w:rsidP="00DD2A38">
      <w:pPr>
        <w:pStyle w:val="ListParagraph"/>
        <w:numPr>
          <w:ilvl w:val="0"/>
          <w:numId w:val="3"/>
        </w:numPr>
      </w:pPr>
      <w:r>
        <w:t>New Scientist</w:t>
      </w:r>
    </w:p>
    <w:p w14:paraId="58E82CAC" w14:textId="41FCC266" w:rsidR="00E14A13" w:rsidRDefault="00DD2A38" w:rsidP="00DD2A38">
      <w:pPr>
        <w:pStyle w:val="ListParagraph"/>
        <w:numPr>
          <w:ilvl w:val="0"/>
          <w:numId w:val="3"/>
        </w:numPr>
      </w:pPr>
      <w:r>
        <w:t>National Geographic</w:t>
      </w:r>
    </w:p>
    <w:p w14:paraId="34344ACA" w14:textId="2D57AFE0" w:rsidR="00E14A13" w:rsidRDefault="00DD2A38" w:rsidP="00DD2A38">
      <w:pPr>
        <w:pStyle w:val="ListParagraph"/>
        <w:numPr>
          <w:ilvl w:val="0"/>
          <w:numId w:val="3"/>
        </w:numPr>
      </w:pPr>
      <w:r>
        <w:t>Geographical</w:t>
      </w:r>
    </w:p>
    <w:p w14:paraId="424EC3EE" w14:textId="5B0F6FA1" w:rsidR="00E14A13" w:rsidRDefault="00DD2A38" w:rsidP="00DD2A38">
      <w:pPr>
        <w:pStyle w:val="ListParagraph"/>
        <w:numPr>
          <w:ilvl w:val="0"/>
          <w:numId w:val="3"/>
        </w:numPr>
      </w:pPr>
      <w:proofErr w:type="spellStart"/>
      <w:r>
        <w:t>Geoactive</w:t>
      </w:r>
      <w:proofErr w:type="spellEnd"/>
      <w:r>
        <w:t xml:space="preserve">, </w:t>
      </w:r>
      <w:proofErr w:type="spellStart"/>
      <w:r>
        <w:t>Geofile</w:t>
      </w:r>
      <w:proofErr w:type="spellEnd"/>
      <w:r>
        <w:t xml:space="preserve"> or Geography Review</w:t>
      </w:r>
      <w:r w:rsidR="000B5C7A">
        <w:t xml:space="preserve"> (these can sometimes be found free online)</w:t>
      </w:r>
    </w:p>
    <w:p w14:paraId="4828BC75" w14:textId="0A92F1B1" w:rsidR="00DD2A38" w:rsidRDefault="00DD2A38" w:rsidP="00DD2A38">
      <w:pPr>
        <w:pStyle w:val="ListParagraph"/>
        <w:numPr>
          <w:ilvl w:val="0"/>
          <w:numId w:val="3"/>
        </w:numPr>
      </w:pPr>
      <w:r>
        <w:t>The Economist</w:t>
      </w:r>
    </w:p>
    <w:p w14:paraId="36603EF3" w14:textId="77777777" w:rsidR="00DD2A38" w:rsidRDefault="00DD2A38" w:rsidP="00DD2A38"/>
    <w:p w14:paraId="5DD2C053" w14:textId="2AB40270" w:rsidR="00DD2A38" w:rsidRPr="00DD2A38" w:rsidRDefault="00FA09BA" w:rsidP="00DD2A38">
      <w:pPr>
        <w:jc w:val="center"/>
        <w:rPr>
          <w:b/>
          <w:bCs/>
        </w:rPr>
      </w:pPr>
      <w:r>
        <w:rPr>
          <w:b/>
          <w:bCs/>
        </w:rPr>
        <w:t>Recommended</w:t>
      </w:r>
      <w:r w:rsidR="00DD2A38" w:rsidRPr="00DD2A38">
        <w:rPr>
          <w:b/>
          <w:bCs/>
        </w:rPr>
        <w:t xml:space="preserve"> websites</w:t>
      </w:r>
    </w:p>
    <w:p w14:paraId="77D9E5E7" w14:textId="77777777" w:rsidR="00E14A13" w:rsidRDefault="00DD2A38" w:rsidP="00DD2A38">
      <w:pPr>
        <w:pStyle w:val="ListParagraph"/>
        <w:numPr>
          <w:ilvl w:val="0"/>
          <w:numId w:val="4"/>
        </w:numPr>
      </w:pPr>
      <w:r>
        <w:t>Human geography and statistics- Gap minder</w:t>
      </w:r>
    </w:p>
    <w:p w14:paraId="6AD97DDF" w14:textId="77777777" w:rsidR="00E14A13" w:rsidRDefault="00DD2A38" w:rsidP="00DD2A38">
      <w:pPr>
        <w:pStyle w:val="ListParagraph"/>
        <w:numPr>
          <w:ilvl w:val="0"/>
          <w:numId w:val="4"/>
        </w:numPr>
      </w:pPr>
      <w:r>
        <w:t>Revision- bite size and s-coo</w:t>
      </w:r>
      <w:r w:rsidR="00E14A13">
        <w:t>l</w:t>
      </w:r>
    </w:p>
    <w:p w14:paraId="7E9E2814" w14:textId="61B19D42" w:rsidR="00E14A13" w:rsidRDefault="00DD2A38" w:rsidP="00DD2A38">
      <w:pPr>
        <w:pStyle w:val="ListParagraph"/>
        <w:numPr>
          <w:ilvl w:val="0"/>
          <w:numId w:val="4"/>
        </w:numPr>
      </w:pPr>
      <w:r>
        <w:t>Physical geography (hazards, climate change, coasts, rivers)</w:t>
      </w:r>
    </w:p>
    <w:p w14:paraId="60566562" w14:textId="65E7578E" w:rsidR="00A30810" w:rsidRDefault="00A30810" w:rsidP="00A30810">
      <w:pPr>
        <w:pStyle w:val="ListParagraph"/>
        <w:numPr>
          <w:ilvl w:val="0"/>
          <w:numId w:val="4"/>
        </w:numPr>
      </w:pPr>
      <w:proofErr w:type="spellStart"/>
      <w:r>
        <w:t>OCRb</w:t>
      </w:r>
      <w:proofErr w:type="spellEnd"/>
      <w:r>
        <w:t xml:space="preserve"> topic breakdown - </w:t>
      </w:r>
      <w:hyperlink r:id="rId12" w:history="1">
        <w:r w:rsidR="004011FC" w:rsidRPr="005B5C13">
          <w:rPr>
            <w:rStyle w:val="Hyperlink"/>
          </w:rPr>
          <w:t>http://www.geography.learnontheinternet.co.uk/gcse/index.html</w:t>
        </w:r>
      </w:hyperlink>
    </w:p>
    <w:p w14:paraId="766FAB04" w14:textId="6EF0FCD0" w:rsidR="00E14A13" w:rsidRDefault="00DD2A38" w:rsidP="00DD2A38">
      <w:pPr>
        <w:pStyle w:val="ListParagraph"/>
        <w:numPr>
          <w:ilvl w:val="0"/>
          <w:numId w:val="4"/>
        </w:numPr>
      </w:pPr>
      <w:r>
        <w:t xml:space="preserve">Emergency Events Database – </w:t>
      </w:r>
      <w:hyperlink r:id="rId13" w:history="1">
        <w:r w:rsidR="00E14A13" w:rsidRPr="005B5C13">
          <w:rPr>
            <w:rStyle w:val="Hyperlink"/>
          </w:rPr>
          <w:t>http://www.emdat.be/</w:t>
        </w:r>
      </w:hyperlink>
    </w:p>
    <w:p w14:paraId="2ECB02F3" w14:textId="42727D72" w:rsidR="00E14A13" w:rsidRDefault="00DD2A38" w:rsidP="00DD2A38">
      <w:pPr>
        <w:pStyle w:val="ListParagraph"/>
        <w:numPr>
          <w:ilvl w:val="0"/>
          <w:numId w:val="4"/>
        </w:numPr>
      </w:pPr>
      <w:r>
        <w:t xml:space="preserve">Intergovernmental Panel on Climate Change – </w:t>
      </w:r>
      <w:hyperlink r:id="rId14" w:history="1">
        <w:r w:rsidR="00E14A13" w:rsidRPr="005B5C13">
          <w:rPr>
            <w:rStyle w:val="Hyperlink"/>
          </w:rPr>
          <w:t>www.ipcc.ch</w:t>
        </w:r>
      </w:hyperlink>
    </w:p>
    <w:p w14:paraId="5FA52A74" w14:textId="0DE89727" w:rsidR="00E14A13" w:rsidRDefault="00DD2A38" w:rsidP="00DD2A38">
      <w:pPr>
        <w:pStyle w:val="ListParagraph"/>
        <w:numPr>
          <w:ilvl w:val="0"/>
          <w:numId w:val="4"/>
        </w:numPr>
      </w:pPr>
      <w:r>
        <w:t xml:space="preserve">UK Government policies and actions </w:t>
      </w:r>
      <w:r w:rsidR="00E14A13">
        <w:t xml:space="preserve"> - </w:t>
      </w:r>
      <w:hyperlink r:id="rId15" w:history="1">
        <w:r w:rsidR="00E14A13" w:rsidRPr="005B5C13">
          <w:rPr>
            <w:rStyle w:val="Hyperlink"/>
          </w:rPr>
          <w:t>https://www.gov.uk/government/organisations/department-of-energy-climate-change</w:t>
        </w:r>
      </w:hyperlink>
    </w:p>
    <w:p w14:paraId="07442487" w14:textId="2C16C5C6" w:rsidR="00E14A13" w:rsidRDefault="00DD2A38" w:rsidP="00DD2A38">
      <w:pPr>
        <w:pStyle w:val="ListParagraph"/>
        <w:numPr>
          <w:ilvl w:val="0"/>
          <w:numId w:val="4"/>
        </w:numPr>
      </w:pPr>
      <w:r>
        <w:t xml:space="preserve">The Guardian </w:t>
      </w:r>
      <w:r w:rsidR="000B5C7A">
        <w:t xml:space="preserve">- </w:t>
      </w:r>
      <w:r>
        <w:t xml:space="preserve">Climate change- </w:t>
      </w:r>
      <w:hyperlink r:id="rId16" w:history="1">
        <w:r w:rsidR="00E14A13" w:rsidRPr="005B5C13">
          <w:rPr>
            <w:rStyle w:val="Hyperlink"/>
          </w:rPr>
          <w:t>https://www.theguardian.com/environment/climate-change</w:t>
        </w:r>
      </w:hyperlink>
    </w:p>
    <w:p w14:paraId="09BA781B" w14:textId="28339750" w:rsidR="00DD2A38" w:rsidRDefault="00DD2A38" w:rsidP="00DD2A38">
      <w:pPr>
        <w:pStyle w:val="ListParagraph"/>
        <w:numPr>
          <w:ilvl w:val="0"/>
          <w:numId w:val="4"/>
        </w:numPr>
      </w:pPr>
      <w:r>
        <w:t xml:space="preserve">The BBC </w:t>
      </w:r>
      <w:r w:rsidR="000B5C7A">
        <w:t xml:space="preserve">- </w:t>
      </w:r>
      <w:r>
        <w:t xml:space="preserve">Coast series - </w:t>
      </w:r>
      <w:hyperlink r:id="rId17" w:history="1">
        <w:r w:rsidR="000B5C7A" w:rsidRPr="005B5C13">
          <w:rPr>
            <w:rStyle w:val="Hyperlink"/>
          </w:rPr>
          <w:t>www.bbc.co.uk/coast/</w:t>
        </w:r>
      </w:hyperlink>
    </w:p>
    <w:p w14:paraId="46F354AB" w14:textId="1D194DA0" w:rsidR="00DD2A38" w:rsidRDefault="00DD2A38" w:rsidP="000B5C7A">
      <w:pPr>
        <w:pStyle w:val="ListParagraph"/>
      </w:pPr>
    </w:p>
    <w:p w14:paraId="6EC3C7DE" w14:textId="77777777" w:rsidR="000B5C7A" w:rsidRDefault="000B5C7A" w:rsidP="000B5C7A">
      <w:pPr>
        <w:pStyle w:val="ListParagraph"/>
      </w:pPr>
    </w:p>
    <w:p w14:paraId="519E4AB2" w14:textId="4A94BBBE" w:rsidR="00DD2A38" w:rsidRPr="00DD2A38" w:rsidRDefault="00DD2A38" w:rsidP="00DD2A38">
      <w:pPr>
        <w:jc w:val="center"/>
        <w:rPr>
          <w:b/>
          <w:bCs/>
        </w:rPr>
      </w:pPr>
      <w:r w:rsidRPr="00DD2A38">
        <w:rPr>
          <w:b/>
          <w:bCs/>
        </w:rPr>
        <w:t>Human geography</w:t>
      </w:r>
    </w:p>
    <w:p w14:paraId="25EC9A74" w14:textId="3982DB5A" w:rsidR="00FA09BA" w:rsidRDefault="00DD2A38" w:rsidP="00FA09BA">
      <w:pPr>
        <w:pStyle w:val="ListParagraph"/>
        <w:numPr>
          <w:ilvl w:val="0"/>
          <w:numId w:val="5"/>
        </w:numPr>
      </w:pPr>
      <w:r>
        <w:t xml:space="preserve">Watch anything by Hans </w:t>
      </w:r>
      <w:proofErr w:type="spellStart"/>
      <w:r>
        <w:t>Rosling</w:t>
      </w:r>
      <w:proofErr w:type="spellEnd"/>
      <w:r>
        <w:t xml:space="preserve"> on TED talks -https://www.ted.com/playlists/474/the_best_hans_rosling_talks_yo</w:t>
      </w:r>
    </w:p>
    <w:p w14:paraId="14A7A674" w14:textId="36073886" w:rsidR="00E14A13" w:rsidRDefault="00DD2A38" w:rsidP="00DD2A38">
      <w:pPr>
        <w:pStyle w:val="ListParagraph"/>
        <w:numPr>
          <w:ilvl w:val="0"/>
          <w:numId w:val="5"/>
        </w:numPr>
      </w:pPr>
      <w:r>
        <w:t>World economic forum – lots of economic and political geography very interesting</w:t>
      </w:r>
      <w:r w:rsidR="00E14A13">
        <w:t xml:space="preserve"> </w:t>
      </w:r>
      <w:hyperlink r:id="rId18" w:history="1">
        <w:r w:rsidR="00E14A13" w:rsidRPr="005B5C13">
          <w:rPr>
            <w:rStyle w:val="Hyperlink"/>
          </w:rPr>
          <w:t>https://www.weforum.org/</w:t>
        </w:r>
      </w:hyperlink>
    </w:p>
    <w:p w14:paraId="0D62CB4D" w14:textId="72C5CE8B" w:rsidR="00E14A13" w:rsidRDefault="00DD2A38" w:rsidP="00DD2A38">
      <w:pPr>
        <w:pStyle w:val="ListParagraph"/>
        <w:numPr>
          <w:ilvl w:val="0"/>
          <w:numId w:val="5"/>
        </w:numPr>
      </w:pPr>
      <w:r>
        <w:t>Maps that show us who we are (not just where we are) | Danny Dorling:</w:t>
      </w:r>
      <w:r w:rsidR="00E14A13">
        <w:t xml:space="preserve"> </w:t>
      </w:r>
      <w:hyperlink r:id="rId19" w:history="1">
        <w:r w:rsidR="00E14A13" w:rsidRPr="005B5C13">
          <w:rPr>
            <w:rStyle w:val="Hyperlink"/>
          </w:rPr>
          <w:t>https://www.youtube.com/watch?v=iWaZEXBbQL0</w:t>
        </w:r>
      </w:hyperlink>
    </w:p>
    <w:p w14:paraId="141DDD25" w14:textId="4D62E213" w:rsidR="00E14A13" w:rsidRDefault="00DD2A38" w:rsidP="00DD2A38">
      <w:pPr>
        <w:pStyle w:val="ListParagraph"/>
        <w:numPr>
          <w:ilvl w:val="0"/>
          <w:numId w:val="5"/>
        </w:numPr>
      </w:pPr>
      <w:r>
        <w:t>Danny Dorling - Inequality and Insurrection | SOAS University of London:</w:t>
      </w:r>
      <w:r w:rsidR="00E14A13">
        <w:t xml:space="preserve"> </w:t>
      </w:r>
      <w:hyperlink r:id="rId20" w:history="1">
        <w:r w:rsidR="00E14A13" w:rsidRPr="005B5C13">
          <w:rPr>
            <w:rStyle w:val="Hyperlink"/>
          </w:rPr>
          <w:t>https://www.youtube.com/watch?v=Z0FZKyJXA9E</w:t>
        </w:r>
      </w:hyperlink>
    </w:p>
    <w:p w14:paraId="231CC4E8" w14:textId="3A8E22E3" w:rsidR="00E14A13" w:rsidRDefault="00DD2A38" w:rsidP="00DD2A38">
      <w:pPr>
        <w:pStyle w:val="ListParagraph"/>
        <w:numPr>
          <w:ilvl w:val="0"/>
          <w:numId w:val="5"/>
        </w:numPr>
      </w:pPr>
      <w:proofErr w:type="spellStart"/>
      <w:r>
        <w:t>Worldmapper</w:t>
      </w:r>
      <w:proofErr w:type="spellEnd"/>
      <w:r>
        <w:t xml:space="preserve"> – </w:t>
      </w:r>
      <w:hyperlink r:id="rId21" w:history="1">
        <w:r w:rsidR="00E14A13" w:rsidRPr="005B5C13">
          <w:rPr>
            <w:rStyle w:val="Hyperlink"/>
          </w:rPr>
          <w:t>www.worldmapper.org</w:t>
        </w:r>
      </w:hyperlink>
    </w:p>
    <w:p w14:paraId="29911B79" w14:textId="30391538" w:rsidR="00E14A13" w:rsidRDefault="00DD2A38" w:rsidP="00DD2A38">
      <w:pPr>
        <w:pStyle w:val="ListParagraph"/>
        <w:numPr>
          <w:ilvl w:val="0"/>
          <w:numId w:val="5"/>
        </w:numPr>
      </w:pPr>
      <w:r>
        <w:t xml:space="preserve">Organisation for Economic Co-operation and Development – </w:t>
      </w:r>
      <w:hyperlink r:id="rId22" w:history="1">
        <w:r w:rsidR="00E14A13" w:rsidRPr="005B5C13">
          <w:rPr>
            <w:rStyle w:val="Hyperlink"/>
          </w:rPr>
          <w:t>www.oecd.org</w:t>
        </w:r>
      </w:hyperlink>
    </w:p>
    <w:p w14:paraId="505E8206" w14:textId="77777777" w:rsidR="00E14A13" w:rsidRDefault="00DD2A38" w:rsidP="00DD2A38">
      <w:pPr>
        <w:pStyle w:val="ListParagraph"/>
        <w:numPr>
          <w:ilvl w:val="0"/>
          <w:numId w:val="5"/>
        </w:numPr>
      </w:pPr>
      <w:r>
        <w:t>United Nations Millennium Development Goals -https://www.un.org/sustainabledevelopment/sustainable-development-goals/</w:t>
      </w:r>
    </w:p>
    <w:p w14:paraId="0C856635" w14:textId="700402C6" w:rsidR="00E14A13" w:rsidRDefault="00DD2A38" w:rsidP="00DD2A38">
      <w:pPr>
        <w:pStyle w:val="ListParagraph"/>
        <w:numPr>
          <w:ilvl w:val="0"/>
          <w:numId w:val="5"/>
        </w:numPr>
      </w:pPr>
      <w:r>
        <w:t xml:space="preserve">International Organisation for Migration – </w:t>
      </w:r>
      <w:hyperlink r:id="rId23" w:history="1">
        <w:r w:rsidR="00E14A13" w:rsidRPr="005B5C13">
          <w:rPr>
            <w:rStyle w:val="Hyperlink"/>
          </w:rPr>
          <w:t>www.iom.int</w:t>
        </w:r>
      </w:hyperlink>
    </w:p>
    <w:p w14:paraId="329425B0" w14:textId="6F4E292A" w:rsidR="00E14A13" w:rsidRDefault="00DD2A38" w:rsidP="00DD2A38">
      <w:pPr>
        <w:pStyle w:val="ListParagraph"/>
        <w:numPr>
          <w:ilvl w:val="0"/>
          <w:numId w:val="5"/>
        </w:numPr>
      </w:pPr>
      <w:r>
        <w:t xml:space="preserve">New Internationalist – </w:t>
      </w:r>
      <w:hyperlink r:id="rId24" w:history="1">
        <w:r w:rsidR="00E14A13" w:rsidRPr="005B5C13">
          <w:rPr>
            <w:rStyle w:val="Hyperlink"/>
          </w:rPr>
          <w:t>www.newint.org</w:t>
        </w:r>
      </w:hyperlink>
    </w:p>
    <w:p w14:paraId="124415FE" w14:textId="1C1A2899" w:rsidR="00DD2A38" w:rsidRDefault="00DD2A38" w:rsidP="00DD2A38">
      <w:pPr>
        <w:pStyle w:val="ListParagraph"/>
        <w:numPr>
          <w:ilvl w:val="0"/>
          <w:numId w:val="5"/>
        </w:numPr>
      </w:pPr>
      <w:r>
        <w:t>Global population &amp; environment - http://www.nova.org.au/earth-environment/populationenvironment</w:t>
      </w:r>
    </w:p>
    <w:p w14:paraId="1C448FA0" w14:textId="67D77A32" w:rsidR="00DD2A38" w:rsidRDefault="00DD2A38" w:rsidP="00DD2A38">
      <w:pPr>
        <w:jc w:val="center"/>
        <w:rPr>
          <w:b/>
          <w:bCs/>
        </w:rPr>
      </w:pPr>
    </w:p>
    <w:p w14:paraId="5077B564" w14:textId="77777777" w:rsidR="000B5C7A" w:rsidRDefault="000B5C7A" w:rsidP="00DD2A38">
      <w:pPr>
        <w:jc w:val="center"/>
        <w:rPr>
          <w:b/>
          <w:bCs/>
        </w:rPr>
      </w:pPr>
    </w:p>
    <w:p w14:paraId="4D64ECB3" w14:textId="0439F213" w:rsidR="00DD2A38" w:rsidRPr="00DD2A38" w:rsidRDefault="00DD2A38" w:rsidP="00FA09BA">
      <w:pPr>
        <w:jc w:val="center"/>
        <w:rPr>
          <w:b/>
          <w:bCs/>
        </w:rPr>
      </w:pPr>
      <w:r w:rsidRPr="00DD2A38">
        <w:rPr>
          <w:b/>
          <w:bCs/>
        </w:rPr>
        <w:t>Films/ documentaries: (please only watch those that have the appropriate age certificate for</w:t>
      </w:r>
      <w:r w:rsidR="00FA09BA">
        <w:rPr>
          <w:b/>
          <w:bCs/>
        </w:rPr>
        <w:t xml:space="preserve"> </w:t>
      </w:r>
      <w:r w:rsidRPr="00DD2A38">
        <w:rPr>
          <w:b/>
          <w:bCs/>
        </w:rPr>
        <w:t>you)</w:t>
      </w:r>
    </w:p>
    <w:p w14:paraId="313EF853" w14:textId="77777777" w:rsidR="000B5C7A" w:rsidRDefault="00DD2A38" w:rsidP="00DD2A38">
      <w:pPr>
        <w:pStyle w:val="ListParagraph"/>
        <w:numPr>
          <w:ilvl w:val="0"/>
          <w:numId w:val="6"/>
        </w:numPr>
      </w:pPr>
      <w:r>
        <w:t>Raging Planet</w:t>
      </w:r>
    </w:p>
    <w:p w14:paraId="3CFC68F9" w14:textId="77777777" w:rsidR="000B5C7A" w:rsidRDefault="00DD2A38" w:rsidP="00DD2A38">
      <w:pPr>
        <w:pStyle w:val="ListParagraph"/>
        <w:numPr>
          <w:ilvl w:val="0"/>
          <w:numId w:val="6"/>
        </w:numPr>
      </w:pPr>
      <w:r>
        <w:t>Planet Earth I and II</w:t>
      </w:r>
    </w:p>
    <w:p w14:paraId="55830B2F" w14:textId="2A4E5555" w:rsidR="00E14A13" w:rsidRDefault="00DD2A38" w:rsidP="00DD2A38">
      <w:pPr>
        <w:pStyle w:val="ListParagraph"/>
        <w:numPr>
          <w:ilvl w:val="0"/>
          <w:numId w:val="6"/>
        </w:numPr>
      </w:pPr>
      <w:r>
        <w:t>Earth: Power of the Planets</w:t>
      </w:r>
    </w:p>
    <w:p w14:paraId="2279F9A1" w14:textId="3F4B98CF" w:rsidR="00E14A13" w:rsidRDefault="00DD2A38" w:rsidP="00DD2A38">
      <w:pPr>
        <w:pStyle w:val="ListParagraph"/>
        <w:numPr>
          <w:ilvl w:val="0"/>
          <w:numId w:val="6"/>
        </w:numPr>
      </w:pPr>
      <w:r>
        <w:t xml:space="preserve">Around the world in 80 days/ Sahara/ Full Circle etc </w:t>
      </w:r>
      <w:r w:rsidR="00A30810">
        <w:t xml:space="preserve">by </w:t>
      </w:r>
      <w:r>
        <w:t>Michael Palin</w:t>
      </w:r>
    </w:p>
    <w:p w14:paraId="5374E27F" w14:textId="37559B61" w:rsidR="00E14A13" w:rsidRDefault="00DD2A38" w:rsidP="00DD2A38">
      <w:pPr>
        <w:pStyle w:val="ListParagraph"/>
        <w:numPr>
          <w:ilvl w:val="0"/>
          <w:numId w:val="6"/>
        </w:numPr>
      </w:pPr>
      <w:r>
        <w:t>Andrew Marr’s Megacities/ Britain from Above</w:t>
      </w:r>
    </w:p>
    <w:p w14:paraId="4D601D65" w14:textId="0C6CAF8A" w:rsidR="00E14A13" w:rsidRDefault="00A30810" w:rsidP="00A30810">
      <w:pPr>
        <w:pStyle w:val="ListParagraph"/>
        <w:numPr>
          <w:ilvl w:val="0"/>
          <w:numId w:val="6"/>
        </w:numPr>
      </w:pPr>
      <w:r>
        <w:t xml:space="preserve">Natural Hazard films i.e. </w:t>
      </w:r>
      <w:r w:rsidR="00DD2A38">
        <w:t>Volcano (1997) /</w:t>
      </w:r>
      <w:r w:rsidR="00810E62">
        <w:t>Dante’s</w:t>
      </w:r>
      <w:r w:rsidR="00DD2A38">
        <w:t xml:space="preserve"> Peak (1997)/ Earthquake (1974)/ San Andreas (2015)</w:t>
      </w:r>
      <w:r>
        <w:t xml:space="preserve">/ </w:t>
      </w:r>
      <w:r w:rsidR="00DD2A38">
        <w:t>Flood (2007)/ Twister (1996)/ The Impossible (2017)</w:t>
      </w:r>
    </w:p>
    <w:p w14:paraId="1CD9E2A7" w14:textId="77777777" w:rsidR="00E14A13" w:rsidRDefault="00DD2A38" w:rsidP="00DD2A38">
      <w:pPr>
        <w:pStyle w:val="ListParagraph"/>
        <w:numPr>
          <w:ilvl w:val="0"/>
          <w:numId w:val="6"/>
        </w:numPr>
      </w:pPr>
      <w:r>
        <w:t>State of the Planet – a series made in 2001 and presented by David Attenborough.</w:t>
      </w:r>
    </w:p>
    <w:p w14:paraId="75244BE9" w14:textId="30130EAF" w:rsidR="00E14A13" w:rsidRDefault="00DD2A38" w:rsidP="00DD2A38">
      <w:pPr>
        <w:pStyle w:val="ListParagraph"/>
        <w:numPr>
          <w:ilvl w:val="0"/>
          <w:numId w:val="6"/>
        </w:numPr>
      </w:pPr>
      <w:r>
        <w:t xml:space="preserve">Human Planet – </w:t>
      </w:r>
      <w:r w:rsidR="00E14A13">
        <w:t>8-part</w:t>
      </w:r>
      <w:r>
        <w:t xml:space="preserve"> BBC documentary series (2011)</w:t>
      </w:r>
    </w:p>
    <w:p w14:paraId="6F2B0569" w14:textId="5EF114A3" w:rsidR="00E14A13" w:rsidRDefault="00DD2A38" w:rsidP="00DD2A38">
      <w:pPr>
        <w:pStyle w:val="ListParagraph"/>
        <w:numPr>
          <w:ilvl w:val="0"/>
          <w:numId w:val="6"/>
        </w:numPr>
      </w:pPr>
      <w:r>
        <w:t>Wall. E (2008)</w:t>
      </w:r>
      <w:r w:rsidR="00A30810">
        <w:t xml:space="preserve"> -</w:t>
      </w:r>
      <w:r>
        <w:t xml:space="preserve"> Covers themes of </w:t>
      </w:r>
      <w:r w:rsidR="000B5C7A">
        <w:t>g</w:t>
      </w:r>
      <w:r>
        <w:t>lobalisation and brand power. Also, environmental issues</w:t>
      </w:r>
      <w:r w:rsidR="00E14A13">
        <w:t xml:space="preserve"> </w:t>
      </w:r>
      <w:r>
        <w:t xml:space="preserve">depicted through scenes of a post-apocalyptic world devoid of </w:t>
      </w:r>
      <w:r w:rsidR="00E14A13">
        <w:t>all-natural</w:t>
      </w:r>
      <w:r>
        <w:t xml:space="preserve"> life.</w:t>
      </w:r>
    </w:p>
    <w:p w14:paraId="756277BA" w14:textId="6802F424" w:rsidR="00E14A13" w:rsidRDefault="00DD2A38" w:rsidP="00DD2A38">
      <w:pPr>
        <w:pStyle w:val="ListParagraph"/>
        <w:numPr>
          <w:ilvl w:val="0"/>
          <w:numId w:val="6"/>
        </w:numPr>
      </w:pPr>
      <w:r>
        <w:t>Slumdog Millionaire</w:t>
      </w:r>
      <w:r w:rsidR="007A19C0">
        <w:t xml:space="preserve"> – covers impacts of rapid urbanisation</w:t>
      </w:r>
      <w:r w:rsidR="004C6C60">
        <w:t xml:space="preserve"> in this story who starts life in a slum and ends up on Who wants to be a Millionaire TV show </w:t>
      </w:r>
    </w:p>
    <w:p w14:paraId="5F6E7635" w14:textId="28F1DFAE" w:rsidR="00DD2A38" w:rsidRDefault="00DD2A38" w:rsidP="00DD2A38">
      <w:pPr>
        <w:pStyle w:val="ListParagraph"/>
        <w:numPr>
          <w:ilvl w:val="0"/>
          <w:numId w:val="6"/>
        </w:numPr>
      </w:pPr>
      <w:r>
        <w:t>Erin Brockovich - a good film that presents the negative impacts of the natural gas industry</w:t>
      </w:r>
      <w:r w:rsidR="00E14A13">
        <w:t xml:space="preserve"> </w:t>
      </w:r>
      <w:r>
        <w:t>and the extent to which large companies are prepared to go to, to cover this up.</w:t>
      </w:r>
    </w:p>
    <w:p w14:paraId="31D9A40A" w14:textId="77777777" w:rsidR="000B5C7A" w:rsidRDefault="000B5C7A" w:rsidP="0078028D">
      <w:pPr>
        <w:rPr>
          <w:b/>
          <w:bCs/>
        </w:rPr>
      </w:pPr>
    </w:p>
    <w:p w14:paraId="2E87C40B" w14:textId="61E2E058" w:rsidR="0078028D" w:rsidRDefault="00966E2D" w:rsidP="0078028D">
      <w:r>
        <w:rPr>
          <w:b/>
          <w:bCs/>
        </w:rPr>
        <w:t xml:space="preserve">GCSE </w:t>
      </w:r>
      <w:r w:rsidR="0078028D" w:rsidRPr="00FA09BA">
        <w:rPr>
          <w:b/>
          <w:bCs/>
        </w:rPr>
        <w:t>Revision Guide suggestions</w:t>
      </w:r>
      <w:r w:rsidR="0078028D">
        <w:t>:</w:t>
      </w:r>
    </w:p>
    <w:p w14:paraId="2978A321" w14:textId="5F58AA2F" w:rsidR="0078028D" w:rsidRDefault="0078028D" w:rsidP="0078028D">
      <w:r>
        <w:t xml:space="preserve">• </w:t>
      </w:r>
      <w:hyperlink r:id="rId25" w:history="1">
        <w:r w:rsidR="001967D0" w:rsidRPr="007228AD">
          <w:rPr>
            <w:rStyle w:val="Hyperlink"/>
          </w:rPr>
          <w:t>https://www.cgpbooks.co.uk/secondary-books/gcse/humanities/geography/grr44-grade-9-1-gcse-geography-ocr-b-geography</w:t>
        </w:r>
      </w:hyperlink>
    </w:p>
    <w:p w14:paraId="3BDE9F20" w14:textId="29913AF7" w:rsidR="0078028D" w:rsidRDefault="0078028D" w:rsidP="0078028D">
      <w:r>
        <w:t xml:space="preserve">• </w:t>
      </w:r>
      <w:hyperlink r:id="rId26" w:history="1">
        <w:r w:rsidR="001967D0" w:rsidRPr="007228AD">
          <w:rPr>
            <w:rStyle w:val="Hyperlink"/>
          </w:rPr>
          <w:t>https://www.hoddereducation.co.uk/subjects/geography/products/14-16/my-revision-notes-ocr-gcse-(9%e2%80%931)-geography-b</w:t>
        </w:r>
      </w:hyperlink>
    </w:p>
    <w:p w14:paraId="438FE993" w14:textId="75064E40" w:rsidR="006B14EB" w:rsidRDefault="00E16ADC" w:rsidP="0078028D">
      <w:hyperlink r:id="rId27" w:history="1">
        <w:r w:rsidR="006B14EB" w:rsidRPr="007228AD">
          <w:rPr>
            <w:rStyle w:val="Hyperlink"/>
          </w:rPr>
          <w:t>https://global.oup.com/education/product/9780198366652/?region=uk</w:t>
        </w:r>
      </w:hyperlink>
    </w:p>
    <w:p w14:paraId="5ACB2228" w14:textId="77777777" w:rsidR="006B14EB" w:rsidRDefault="006B14EB" w:rsidP="00490087">
      <w:pPr>
        <w:jc w:val="center"/>
      </w:pPr>
    </w:p>
    <w:p w14:paraId="12220F1A" w14:textId="6207A829" w:rsidR="00384CB2" w:rsidRDefault="00384CB2" w:rsidP="00490087">
      <w:pPr>
        <w:jc w:val="center"/>
        <w:rPr>
          <w:b/>
          <w:bCs/>
          <w:u w:val="single"/>
        </w:rPr>
      </w:pPr>
      <w:r>
        <w:rPr>
          <w:b/>
          <w:bCs/>
          <w:u w:val="single"/>
        </w:rPr>
        <w:t>Key skills instructions and practice</w:t>
      </w:r>
    </w:p>
    <w:p w14:paraId="0A3ACB03" w14:textId="77777777" w:rsidR="00490087" w:rsidRPr="00490087" w:rsidRDefault="00490087" w:rsidP="00AD112A">
      <w:r w:rsidRPr="00490087">
        <w:t>Below are some instructions and links on key geographical skills found in this homework booklet. It is gives you a chance to learn, develop and practice these skills before attempting to answer some GCSE exam questions using them. You should need minimal knowledge for this booklet, as we are not focusing on AO1 (knowledge) over the break – unless you have missed lessons.</w:t>
      </w:r>
    </w:p>
    <w:p w14:paraId="46B8674E" w14:textId="77777777" w:rsidR="00490087" w:rsidRDefault="00490087" w:rsidP="00AD112A">
      <w:pPr>
        <w:rPr>
          <w:b/>
          <w:bCs/>
          <w:u w:val="single"/>
        </w:rPr>
      </w:pPr>
    </w:p>
    <w:p w14:paraId="545649AA" w14:textId="4E510F4A" w:rsidR="00490087" w:rsidRDefault="00490087" w:rsidP="00AD112A">
      <w:r>
        <w:rPr>
          <w:b/>
          <w:bCs/>
          <w:u w:val="single"/>
        </w:rPr>
        <w:t>Map skills</w:t>
      </w:r>
      <w:r w:rsidRPr="00490087">
        <w:t xml:space="preserve"> – </w:t>
      </w:r>
      <w:r w:rsidR="001725BA" w:rsidRPr="00BB33E7">
        <w:t>Maps and aerial images contain a wealth of information</w:t>
      </w:r>
      <w:r w:rsidR="001725BA">
        <w:t>,</w:t>
      </w:r>
      <w:r w:rsidR="001725BA" w:rsidRPr="00490087">
        <w:t xml:space="preserve"> </w:t>
      </w:r>
      <w:r w:rsidRPr="00490087">
        <w:t>including grid references, map symbols, scale/distance, height and application to real life</w:t>
      </w:r>
      <w:r>
        <w:t xml:space="preserve"> settings</w:t>
      </w:r>
    </w:p>
    <w:p w14:paraId="4034B822" w14:textId="73BDDD5A" w:rsidR="00490087" w:rsidRDefault="00E16ADC" w:rsidP="00AD112A">
      <w:hyperlink r:id="rId28" w:history="1">
        <w:r w:rsidR="00490087" w:rsidRPr="005B5C13">
          <w:rPr>
            <w:rStyle w:val="Hyperlink"/>
          </w:rPr>
          <w:t>https://www.ordnancesurvey.co.uk/documents/resources/map-reading-made-easy.pdf</w:t>
        </w:r>
      </w:hyperlink>
      <w:r w:rsidR="00490087">
        <w:t xml:space="preserve"> </w:t>
      </w:r>
      <w:r w:rsidR="00490087" w:rsidRPr="00490087">
        <w:t xml:space="preserve">This is a great link that goes through instructions on how to use a map in its entirety and then there are some practice questions to help you put these skills into practice. </w:t>
      </w:r>
    </w:p>
    <w:p w14:paraId="672B4C9C" w14:textId="5D72881C" w:rsidR="007E0C6F" w:rsidRPr="007E0C6F" w:rsidRDefault="007E0C6F" w:rsidP="00AD112A">
      <w:pPr>
        <w:rPr>
          <w:i/>
          <w:iCs/>
          <w:color w:val="FF0000"/>
        </w:rPr>
      </w:pPr>
      <w:r>
        <w:rPr>
          <w:b/>
          <w:bCs/>
          <w:u w:val="single"/>
        </w:rPr>
        <w:t>Describing a graph skill</w:t>
      </w:r>
      <w:r w:rsidRPr="007E0C6F">
        <w:t xml:space="preserve"> – When describing a graph, you want to ensure that you include the following</w:t>
      </w:r>
      <w:r>
        <w:t xml:space="preserve">: look for </w:t>
      </w:r>
      <w:r w:rsidRPr="007E0C6F">
        <w:t>patterns</w:t>
      </w:r>
      <w:r>
        <w:t>/trends,</w:t>
      </w:r>
      <w:r w:rsidRPr="007E0C6F">
        <w:t xml:space="preserve"> differences</w:t>
      </w:r>
      <w:r>
        <w:t xml:space="preserve"> </w:t>
      </w:r>
      <w:r w:rsidR="005055E1">
        <w:t xml:space="preserve">(high/low data) </w:t>
      </w:r>
      <w:r>
        <w:t>or anomalies</w:t>
      </w:r>
      <w:r w:rsidRPr="007E0C6F">
        <w:t xml:space="preserve"> observed in the </w:t>
      </w:r>
      <w:r w:rsidRPr="007E0C6F">
        <w:rPr>
          <w:i/>
          <w:iCs/>
        </w:rPr>
        <w:t xml:space="preserve">data </w:t>
      </w:r>
      <w:r w:rsidRPr="007E0C6F">
        <w:rPr>
          <w:i/>
          <w:iCs/>
          <w:color w:val="FF0000"/>
        </w:rPr>
        <w:t>e.g. overall there is an increase</w:t>
      </w:r>
      <w:r w:rsidRPr="007E0C6F">
        <w:rPr>
          <w:color w:val="FF0000"/>
        </w:rPr>
        <w:t xml:space="preserve"> </w:t>
      </w:r>
      <w:r w:rsidRPr="007E0C6F">
        <w:t>or</w:t>
      </w:r>
      <w:r w:rsidRPr="007E0C6F">
        <w:rPr>
          <w:i/>
          <w:iCs/>
          <w:color w:val="FF0000"/>
        </w:rPr>
        <w:t xml:space="preserve"> the highest oil use was in 1970</w:t>
      </w:r>
      <w:r w:rsidRPr="007E0C6F">
        <w:rPr>
          <w:color w:val="FF0000"/>
        </w:rPr>
        <w:t xml:space="preserve">, </w:t>
      </w:r>
      <w:r w:rsidRPr="007E0C6F">
        <w:t>back up comments by quoting data</w:t>
      </w:r>
      <w:r>
        <w:t xml:space="preserve"> </w:t>
      </w:r>
      <w:r w:rsidRPr="007E0C6F">
        <w:rPr>
          <w:i/>
          <w:iCs/>
          <w:color w:val="FF0000"/>
        </w:rPr>
        <w:t>e.g. the range in data was 100million barrels.</w:t>
      </w:r>
    </w:p>
    <w:p w14:paraId="51439F5B" w14:textId="7E596952" w:rsidR="007E0C6F" w:rsidRDefault="007E0C6F" w:rsidP="007E0C6F">
      <w:pPr>
        <w:rPr>
          <w:i/>
          <w:iCs/>
          <w:color w:val="FF0000"/>
        </w:rPr>
      </w:pPr>
      <w:r>
        <w:rPr>
          <w:b/>
          <w:bCs/>
          <w:u w:val="single"/>
        </w:rPr>
        <w:t>Describing a map skill</w:t>
      </w:r>
      <w:r w:rsidRPr="007E0C6F">
        <w:t xml:space="preserve"> – When describing a </w:t>
      </w:r>
      <w:r>
        <w:t>map</w:t>
      </w:r>
      <w:r w:rsidRPr="007E0C6F">
        <w:t>, you want to ensure that you include the following</w:t>
      </w:r>
      <w:r>
        <w:t xml:space="preserve">: look for </w:t>
      </w:r>
      <w:r w:rsidRPr="007E0C6F">
        <w:t>patterns</w:t>
      </w:r>
      <w:r>
        <w:t>,</w:t>
      </w:r>
      <w:r w:rsidRPr="007E0C6F">
        <w:t xml:space="preserve"> differences</w:t>
      </w:r>
      <w:r>
        <w:t xml:space="preserve"> or anomalies</w:t>
      </w:r>
      <w:r w:rsidRPr="007E0C6F">
        <w:t xml:space="preserve"> observed in the </w:t>
      </w:r>
      <w:r w:rsidRPr="007E0C6F">
        <w:rPr>
          <w:i/>
          <w:iCs/>
        </w:rPr>
        <w:t xml:space="preserve">data </w:t>
      </w:r>
      <w:r w:rsidRPr="007E0C6F">
        <w:rPr>
          <w:i/>
          <w:iCs/>
          <w:color w:val="FF0000"/>
        </w:rPr>
        <w:t xml:space="preserve">e.g. overall </w:t>
      </w:r>
      <w:r w:rsidR="005055E1">
        <w:rPr>
          <w:i/>
          <w:iCs/>
          <w:color w:val="FF0000"/>
        </w:rPr>
        <w:t>precipitation</w:t>
      </w:r>
      <w:r>
        <w:rPr>
          <w:i/>
          <w:iCs/>
          <w:color w:val="FF0000"/>
        </w:rPr>
        <w:t xml:space="preserve"> is highest on the west coast</w:t>
      </w:r>
      <w:r w:rsidRPr="007E0C6F">
        <w:rPr>
          <w:color w:val="FF0000"/>
        </w:rPr>
        <w:t xml:space="preserve"> </w:t>
      </w:r>
      <w:r w:rsidRPr="007E0C6F">
        <w:t>or</w:t>
      </w:r>
      <w:r w:rsidRPr="007E0C6F">
        <w:rPr>
          <w:i/>
          <w:iCs/>
          <w:color w:val="FF0000"/>
        </w:rPr>
        <w:t xml:space="preserve"> </w:t>
      </w:r>
      <w:r>
        <w:rPr>
          <w:i/>
          <w:iCs/>
          <w:color w:val="FF0000"/>
        </w:rPr>
        <w:t xml:space="preserve">except in </w:t>
      </w:r>
      <w:r w:rsidR="005055E1">
        <w:rPr>
          <w:i/>
          <w:iCs/>
          <w:color w:val="FF0000"/>
        </w:rPr>
        <w:t>Cornwall where rainfall is categorised as medium</w:t>
      </w:r>
      <w:r w:rsidRPr="007E0C6F">
        <w:rPr>
          <w:color w:val="FF0000"/>
        </w:rPr>
        <w:t xml:space="preserve">, </w:t>
      </w:r>
      <w:r w:rsidRPr="007E0C6F">
        <w:t xml:space="preserve">use compass directions, place names and physical features to pinpoint the exact location being described </w:t>
      </w:r>
      <w:r w:rsidRPr="007E0C6F">
        <w:rPr>
          <w:i/>
          <w:iCs/>
          <w:color w:val="FF0000"/>
        </w:rPr>
        <w:t>e.g</w:t>
      </w:r>
      <w:r>
        <w:rPr>
          <w:i/>
          <w:iCs/>
          <w:color w:val="FF0000"/>
        </w:rPr>
        <w:t>.</w:t>
      </w:r>
      <w:r w:rsidRPr="007E0C6F">
        <w:rPr>
          <w:i/>
          <w:iCs/>
          <w:color w:val="FF0000"/>
        </w:rPr>
        <w:t xml:space="preserve"> On the west coast of Africa, near Nigeria and in the </w:t>
      </w:r>
      <w:r>
        <w:rPr>
          <w:i/>
          <w:iCs/>
          <w:color w:val="FF0000"/>
        </w:rPr>
        <w:t>Gulf</w:t>
      </w:r>
      <w:r w:rsidRPr="007E0C6F">
        <w:rPr>
          <w:i/>
          <w:iCs/>
          <w:color w:val="FF0000"/>
        </w:rPr>
        <w:t xml:space="preserve"> of</w:t>
      </w:r>
      <w:r>
        <w:rPr>
          <w:i/>
          <w:iCs/>
          <w:color w:val="FF0000"/>
        </w:rPr>
        <w:t xml:space="preserve"> Guinea</w:t>
      </w:r>
      <w:r w:rsidRPr="007E0C6F">
        <w:rPr>
          <w:i/>
          <w:iCs/>
          <w:color w:val="FF0000"/>
        </w:rPr>
        <w:t>,</w:t>
      </w:r>
      <w:r>
        <w:rPr>
          <w:color w:val="FF0000"/>
        </w:rPr>
        <w:t xml:space="preserve"> </w:t>
      </w:r>
      <w:r w:rsidRPr="007E0C6F">
        <w:t>back up comments by quoting data</w:t>
      </w:r>
      <w:r>
        <w:t xml:space="preserve"> </w:t>
      </w:r>
      <w:r w:rsidRPr="007E0C6F">
        <w:rPr>
          <w:i/>
          <w:iCs/>
          <w:color w:val="FF0000"/>
        </w:rPr>
        <w:t>e.g. the range in data was 100million barrels</w:t>
      </w:r>
      <w:r w:rsidR="005055E1">
        <w:rPr>
          <w:i/>
          <w:iCs/>
          <w:color w:val="FF0000"/>
        </w:rPr>
        <w:t xml:space="preserve"> </w:t>
      </w:r>
      <w:r w:rsidR="005055E1" w:rsidRPr="005055E1">
        <w:t>and use the key if provided with one</w:t>
      </w:r>
      <w:r w:rsidR="005055E1" w:rsidRPr="005055E1">
        <w:rPr>
          <w:i/>
          <w:iCs/>
        </w:rPr>
        <w:t xml:space="preserve"> </w:t>
      </w:r>
      <w:r w:rsidR="005055E1">
        <w:rPr>
          <w:i/>
          <w:iCs/>
          <w:color w:val="FF0000"/>
        </w:rPr>
        <w:t>e.g. the UK is the only country in the lowest risk category in Europe</w:t>
      </w:r>
    </w:p>
    <w:p w14:paraId="2597012A" w14:textId="618D9590" w:rsidR="00FA09BA" w:rsidRDefault="009824D6" w:rsidP="00AD112A">
      <w:pPr>
        <w:rPr>
          <w:b/>
          <w:bCs/>
          <w:u w:val="single"/>
        </w:rPr>
      </w:pPr>
      <w:r>
        <w:rPr>
          <w:b/>
          <w:bCs/>
          <w:u w:val="single"/>
        </w:rPr>
        <w:t xml:space="preserve">Mean, mode and median </w:t>
      </w:r>
      <w:r w:rsidRPr="009824D6">
        <w:t>– Key mathematical and geographical skills</w:t>
      </w:r>
    </w:p>
    <w:p w14:paraId="1E82D177" w14:textId="102789E0" w:rsidR="000240BE" w:rsidRPr="000240BE" w:rsidRDefault="00E16ADC" w:rsidP="00AD112A">
      <w:pPr>
        <w:rPr>
          <w:u w:val="single"/>
        </w:rPr>
      </w:pPr>
      <w:hyperlink r:id="rId29" w:history="1">
        <w:r w:rsidR="000240BE" w:rsidRPr="000240BE">
          <w:rPr>
            <w:rStyle w:val="Hyperlink"/>
          </w:rPr>
          <w:t>https://www.bbc.co.uk/bitesize/topics/zm49q6f/articles/z99jpbk</w:t>
        </w:r>
      </w:hyperlink>
      <w:r w:rsidR="000240BE">
        <w:rPr>
          <w:u w:val="single"/>
        </w:rPr>
        <w:t xml:space="preserve"> </w:t>
      </w:r>
      <w:r w:rsidR="000240BE" w:rsidRPr="000240BE">
        <w:t>This is a good link to recap how to calculate mean, median and mode and look at the difference between the three measures of central tendency (is a single value that attempts to describe a set of data by identifying the central position within that set of data).</w:t>
      </w:r>
    </w:p>
    <w:p w14:paraId="6E95CB44" w14:textId="5A77C5BD" w:rsidR="004011FC" w:rsidRPr="00A4536B" w:rsidRDefault="009824D6" w:rsidP="004011FC">
      <w:pPr>
        <w:rPr>
          <w:b/>
          <w:bCs/>
          <w:u w:val="single"/>
        </w:rPr>
      </w:pPr>
      <w:r>
        <w:rPr>
          <w:b/>
          <w:bCs/>
          <w:u w:val="single"/>
        </w:rPr>
        <w:t xml:space="preserve">Scatter graphs </w:t>
      </w:r>
      <w:r w:rsidRPr="009824D6">
        <w:t>– This came up in the end of year (summer) assessment and required plotting data correctly and drawing a line of best fit which not everyone managed to do. So have a look</w:t>
      </w:r>
      <w:r w:rsidR="000240BE">
        <w:t xml:space="preserve"> at the link</w:t>
      </w:r>
      <w:r w:rsidRPr="009824D6">
        <w:t xml:space="preserve"> </w:t>
      </w:r>
      <w:r w:rsidR="000240BE">
        <w:t>on how to work this</w:t>
      </w:r>
      <w:r w:rsidRPr="009824D6">
        <w:t xml:space="preserve"> </w:t>
      </w:r>
      <w:r w:rsidR="000240BE">
        <w:t xml:space="preserve">out </w:t>
      </w:r>
      <w:r w:rsidRPr="009824D6">
        <w:t>when posed with a question on this type of graph.</w:t>
      </w:r>
      <w:r w:rsidR="000240BE">
        <w:t xml:space="preserve"> </w:t>
      </w:r>
      <w:hyperlink r:id="rId30" w:history="1">
        <w:r w:rsidR="000240BE" w:rsidRPr="005B5C13">
          <w:rPr>
            <w:rStyle w:val="Hyperlink"/>
          </w:rPr>
          <w:t>https://www.bbc.co.uk/bitesize/guides/zmt9q6f/revision/3</w:t>
        </w:r>
      </w:hyperlink>
      <w:r w:rsidR="000240BE">
        <w:t xml:space="preserve"> and what to do if analysis of a trend or correlation is required </w:t>
      </w:r>
      <w:hyperlink r:id="rId31" w:history="1">
        <w:r w:rsidR="000240BE" w:rsidRPr="005B5C13">
          <w:rPr>
            <w:rStyle w:val="Hyperlink"/>
          </w:rPr>
          <w:t>https://www.mathsisfun.com/data/scatter-xy-plots.html</w:t>
        </w:r>
      </w:hyperlink>
    </w:p>
    <w:sectPr w:rsidR="004011FC" w:rsidRPr="00A453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1C48"/>
    <w:multiLevelType w:val="hybridMultilevel"/>
    <w:tmpl w:val="37F2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82A31"/>
    <w:multiLevelType w:val="hybridMultilevel"/>
    <w:tmpl w:val="B2A2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B0BF0"/>
    <w:multiLevelType w:val="hybridMultilevel"/>
    <w:tmpl w:val="63C4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71EC7"/>
    <w:multiLevelType w:val="hybridMultilevel"/>
    <w:tmpl w:val="EC96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614EE6"/>
    <w:multiLevelType w:val="hybridMultilevel"/>
    <w:tmpl w:val="A3A2E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8D3536"/>
    <w:multiLevelType w:val="hybridMultilevel"/>
    <w:tmpl w:val="0FA0D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B4029E"/>
    <w:multiLevelType w:val="hybridMultilevel"/>
    <w:tmpl w:val="0DCA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B25D1D"/>
    <w:multiLevelType w:val="hybridMultilevel"/>
    <w:tmpl w:val="FAAE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BF4B48"/>
    <w:multiLevelType w:val="hybridMultilevel"/>
    <w:tmpl w:val="3222C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68387A"/>
    <w:multiLevelType w:val="hybridMultilevel"/>
    <w:tmpl w:val="A232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77D67"/>
    <w:multiLevelType w:val="hybridMultilevel"/>
    <w:tmpl w:val="744E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3326C4"/>
    <w:multiLevelType w:val="hybridMultilevel"/>
    <w:tmpl w:val="C2FC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E1538"/>
    <w:multiLevelType w:val="hybridMultilevel"/>
    <w:tmpl w:val="19B8F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7"/>
  </w:num>
  <w:num w:numId="5">
    <w:abstractNumId w:val="2"/>
  </w:num>
  <w:num w:numId="6">
    <w:abstractNumId w:val="3"/>
  </w:num>
  <w:num w:numId="7">
    <w:abstractNumId w:val="4"/>
  </w:num>
  <w:num w:numId="8">
    <w:abstractNumId w:val="5"/>
  </w:num>
  <w:num w:numId="9">
    <w:abstractNumId w:val="9"/>
  </w:num>
  <w:num w:numId="10">
    <w:abstractNumId w:val="0"/>
  </w:num>
  <w:num w:numId="11">
    <w:abstractNumId w:val="1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38"/>
    <w:rsid w:val="00001077"/>
    <w:rsid w:val="000240BE"/>
    <w:rsid w:val="000B5C7A"/>
    <w:rsid w:val="00154D2F"/>
    <w:rsid w:val="001725BA"/>
    <w:rsid w:val="001967D0"/>
    <w:rsid w:val="00384CB2"/>
    <w:rsid w:val="003B680A"/>
    <w:rsid w:val="003E4675"/>
    <w:rsid w:val="003F28BA"/>
    <w:rsid w:val="004011FC"/>
    <w:rsid w:val="00490087"/>
    <w:rsid w:val="004C6C60"/>
    <w:rsid w:val="005055E1"/>
    <w:rsid w:val="00594A8C"/>
    <w:rsid w:val="006B14EB"/>
    <w:rsid w:val="006B1890"/>
    <w:rsid w:val="0073724A"/>
    <w:rsid w:val="0078028D"/>
    <w:rsid w:val="00792EA8"/>
    <w:rsid w:val="007A19C0"/>
    <w:rsid w:val="007D101B"/>
    <w:rsid w:val="007E0C6F"/>
    <w:rsid w:val="00810E62"/>
    <w:rsid w:val="00957176"/>
    <w:rsid w:val="00966E2D"/>
    <w:rsid w:val="009824D6"/>
    <w:rsid w:val="009A70D4"/>
    <w:rsid w:val="00A30810"/>
    <w:rsid w:val="00A4536B"/>
    <w:rsid w:val="00A932DA"/>
    <w:rsid w:val="00AA1D2D"/>
    <w:rsid w:val="00AD112A"/>
    <w:rsid w:val="00C26DC0"/>
    <w:rsid w:val="00CC5B24"/>
    <w:rsid w:val="00CE1996"/>
    <w:rsid w:val="00D4471E"/>
    <w:rsid w:val="00D467C5"/>
    <w:rsid w:val="00D56EBE"/>
    <w:rsid w:val="00D874C7"/>
    <w:rsid w:val="00DB39A3"/>
    <w:rsid w:val="00DD2A38"/>
    <w:rsid w:val="00E14A13"/>
    <w:rsid w:val="00E16ADC"/>
    <w:rsid w:val="00E50EFD"/>
    <w:rsid w:val="00EF453E"/>
    <w:rsid w:val="00F25F35"/>
    <w:rsid w:val="00F35CF0"/>
    <w:rsid w:val="00F77A31"/>
    <w:rsid w:val="00FA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E221"/>
  <w15:chartTrackingRefBased/>
  <w15:docId w15:val="{FF0C6D00-C7AB-45A7-820A-569DA76E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13"/>
    <w:pPr>
      <w:ind w:left="720"/>
      <w:contextualSpacing/>
    </w:pPr>
  </w:style>
  <w:style w:type="character" w:styleId="Hyperlink">
    <w:name w:val="Hyperlink"/>
    <w:basedOn w:val="DefaultParagraphFont"/>
    <w:uiPriority w:val="99"/>
    <w:unhideWhenUsed/>
    <w:rsid w:val="00E14A13"/>
    <w:rPr>
      <w:color w:val="0563C1" w:themeColor="hyperlink"/>
      <w:u w:val="single"/>
    </w:rPr>
  </w:style>
  <w:style w:type="character" w:styleId="UnresolvedMention">
    <w:name w:val="Unresolved Mention"/>
    <w:basedOn w:val="DefaultParagraphFont"/>
    <w:uiPriority w:val="99"/>
    <w:semiHidden/>
    <w:unhideWhenUsed/>
    <w:rsid w:val="00E14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dat.be/" TargetMode="External"/><Relationship Id="rId18" Type="http://schemas.openxmlformats.org/officeDocument/2006/relationships/hyperlink" Target="https://www.weforum.org/" TargetMode="External"/><Relationship Id="rId26" Type="http://schemas.openxmlformats.org/officeDocument/2006/relationships/hyperlink" Target="https://www.hoddereducation.co.uk/subjects/geography/products/14-16/my-revision-notes-ocr-gcse-(9%e2%80%931)-geography-b" TargetMode="External"/><Relationship Id="rId3" Type="http://schemas.openxmlformats.org/officeDocument/2006/relationships/customXml" Target="../customXml/item3.xml"/><Relationship Id="rId21" Type="http://schemas.openxmlformats.org/officeDocument/2006/relationships/hyperlink" Target="http://www.worldmapper.org" TargetMode="External"/><Relationship Id="rId7" Type="http://schemas.openxmlformats.org/officeDocument/2006/relationships/webSettings" Target="webSettings.xml"/><Relationship Id="rId12" Type="http://schemas.openxmlformats.org/officeDocument/2006/relationships/hyperlink" Target="http://www.geography.learnontheinternet.co.uk/gcse/index.html" TargetMode="External"/><Relationship Id="rId17" Type="http://schemas.openxmlformats.org/officeDocument/2006/relationships/hyperlink" Target="http://www.bbc.co.uk/coast/" TargetMode="External"/><Relationship Id="rId25" Type="http://schemas.openxmlformats.org/officeDocument/2006/relationships/hyperlink" Target="https://www.cgpbooks.co.uk/secondary-books/gcse/humanities/geography/grr44-grade-9-1-gcse-geography-ocr-b-geograph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heguardian.com/environment/climate-change" TargetMode="External"/><Relationship Id="rId20" Type="http://schemas.openxmlformats.org/officeDocument/2006/relationships/hyperlink" Target="https://www.youtube.com/watch?v=Z0FZKyJXA9E" TargetMode="External"/><Relationship Id="rId29" Type="http://schemas.openxmlformats.org/officeDocument/2006/relationships/hyperlink" Target="https://www.bbc.co.uk/bitesize/topics/zm49q6f/articles/z99jpb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gs.org" TargetMode="External"/><Relationship Id="rId24" Type="http://schemas.openxmlformats.org/officeDocument/2006/relationships/hyperlink" Target="http://www.newint.org"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organisations/department-of-energy-climate-change" TargetMode="External"/><Relationship Id="rId23" Type="http://schemas.openxmlformats.org/officeDocument/2006/relationships/hyperlink" Target="http://www.iom.int" TargetMode="External"/><Relationship Id="rId28" Type="http://schemas.openxmlformats.org/officeDocument/2006/relationships/hyperlink" Target="https://www.ordnancesurvey.co.uk/documents/resources/map-reading-made-easy.pdf" TargetMode="External"/><Relationship Id="rId10" Type="http://schemas.openxmlformats.org/officeDocument/2006/relationships/hyperlink" Target="http://thebritishgeographer.weebly.com/" TargetMode="External"/><Relationship Id="rId19" Type="http://schemas.openxmlformats.org/officeDocument/2006/relationships/hyperlink" Target="https://www.youtube.com/watch?v=iWaZEXBbQL0" TargetMode="External"/><Relationship Id="rId31" Type="http://schemas.openxmlformats.org/officeDocument/2006/relationships/hyperlink" Target="https://www.mathsisfun.com/data/scatter-xy-plots.html" TargetMode="External"/><Relationship Id="rId4" Type="http://schemas.openxmlformats.org/officeDocument/2006/relationships/numbering" Target="numbering.xml"/><Relationship Id="rId9" Type="http://schemas.openxmlformats.org/officeDocument/2006/relationships/hyperlink" Target="http://www.geography.org.uk/resources" TargetMode="External"/><Relationship Id="rId14" Type="http://schemas.openxmlformats.org/officeDocument/2006/relationships/hyperlink" Target="http://www.ipcc.ch" TargetMode="External"/><Relationship Id="rId22" Type="http://schemas.openxmlformats.org/officeDocument/2006/relationships/hyperlink" Target="http://www.oecd.org" TargetMode="External"/><Relationship Id="rId27" Type="http://schemas.openxmlformats.org/officeDocument/2006/relationships/hyperlink" Target="https://global.oup.com/education/product/9780198366652/?region=uk" TargetMode="External"/><Relationship Id="rId30" Type="http://schemas.openxmlformats.org/officeDocument/2006/relationships/hyperlink" Target="https://www.bbc.co.uk/bitesize/guides/zmt9q6f/revision/3"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3017EFC43104FB779998F5B542C4A" ma:contentTypeVersion="4" ma:contentTypeDescription="Create a new document." ma:contentTypeScope="" ma:versionID="fb06f816bb4f04e2a5e0c867f5cc65c4">
  <xsd:schema xmlns:xsd="http://www.w3.org/2001/XMLSchema" xmlns:xs="http://www.w3.org/2001/XMLSchema" xmlns:p="http://schemas.microsoft.com/office/2006/metadata/properties" xmlns:ns2="f60d8c99-8df3-4dc6-9615-7b6a3a5d8d16" targetNamespace="http://schemas.microsoft.com/office/2006/metadata/properties" ma:root="true" ma:fieldsID="aecfc4aa91bc970aa78725b98a0e2e77" ns2:_="">
    <xsd:import namespace="f60d8c99-8df3-4dc6-9615-7b6a3a5d8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d8c99-8df3-4dc6-9615-7b6a3a5d8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16179-7A9F-45B5-8B95-3912A0EF2400}">
  <ds:schemaRefs>
    <ds:schemaRef ds:uri="http://schemas.microsoft.com/office/2006/metadata/properties"/>
    <ds:schemaRef ds:uri="http://schemas.microsoft.com/office/infopath/2007/PartnerControls"/>
    <ds:schemaRef ds:uri="157597cc-cc82-451d-abb0-88dbef8a243b"/>
    <ds:schemaRef ds:uri="bf6d97ce-9132-46d5-90be-6026c20ca44e"/>
  </ds:schemaRefs>
</ds:datastoreItem>
</file>

<file path=customXml/itemProps2.xml><?xml version="1.0" encoding="utf-8"?>
<ds:datastoreItem xmlns:ds="http://schemas.openxmlformats.org/officeDocument/2006/customXml" ds:itemID="{A8A06353-96E8-45F1-A379-FCDBA875CDDD}">
  <ds:schemaRefs>
    <ds:schemaRef ds:uri="http://schemas.microsoft.com/sharepoint/v3/contenttype/forms"/>
  </ds:schemaRefs>
</ds:datastoreItem>
</file>

<file path=customXml/itemProps3.xml><?xml version="1.0" encoding="utf-8"?>
<ds:datastoreItem xmlns:ds="http://schemas.openxmlformats.org/officeDocument/2006/customXml" ds:itemID="{9BE8FCF4-B5CA-4504-B022-B38A4B812E12}"/>
</file>

<file path=docProps/app.xml><?xml version="1.0" encoding="utf-8"?>
<Properties xmlns="http://schemas.openxmlformats.org/officeDocument/2006/extended-properties" xmlns:vt="http://schemas.openxmlformats.org/officeDocument/2006/docPropsVTypes">
  <Template>C546786F</Template>
  <TotalTime>2</TotalTime>
  <Pages>1</Pages>
  <Words>1587</Words>
  <Characters>9050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Ilford County High School</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F George Francis</dc:creator>
  <cp:keywords/>
  <dc:description/>
  <cp:lastModifiedBy>Dr K Esky</cp:lastModifiedBy>
  <cp:revision>2</cp:revision>
  <dcterms:created xsi:type="dcterms:W3CDTF">2022-07-20T12:37:00Z</dcterms:created>
  <dcterms:modified xsi:type="dcterms:W3CDTF">2022-07-20T12:37:00Z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12200.0000000000</vt:lpwstr>
  </property>
  <property fmtid="{D5CDD505-2E9C-101B-9397-08002B2CF9AE}" pid="3" name="ContentTypeId">
    <vt:lpwstr>0x010100D813017EFC43104FB779998F5B542C4A</vt:lpwstr>
  </property>
  <property fmtid="{D5CDD505-2E9C-101B-9397-08002B2CF9AE}" pid="4" name="MediaServiceImageTags">
    <vt:lpwstr/>
  </property>
</Properties>
</file>